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2A6" w:rsidRDefault="00C602A6">
      <w:pPr>
        <w:pStyle w:val="a"/>
        <w:keepNext/>
        <w:spacing w:after="120"/>
      </w:pPr>
      <w:r>
        <w:rPr>
          <w:b/>
        </w:rPr>
        <w:t>Таблица 5.1 – Мероприятия на период НМУ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567"/>
        <w:gridCol w:w="1644"/>
        <w:gridCol w:w="1701"/>
        <w:gridCol w:w="1474"/>
        <w:gridCol w:w="1701"/>
        <w:gridCol w:w="850"/>
        <w:gridCol w:w="850"/>
        <w:gridCol w:w="851"/>
      </w:tblGrid>
      <w:tr w:rsidR="00C602A6" w:rsidRPr="00806F59" w:rsidTr="00806F59">
        <w:trPr>
          <w:tblHeader/>
        </w:trPr>
        <w:tc>
          <w:tcPr>
            <w:tcW w:w="567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Номер источ</w:t>
            </w:r>
            <w:r w:rsidRPr="00806F59">
              <w:softHyphen/>
              <w:t>ника выбро</w:t>
            </w:r>
            <w:r w:rsidRPr="00806F59">
              <w:softHyphen/>
              <w:t>са</w:t>
            </w:r>
          </w:p>
        </w:tc>
        <w:tc>
          <w:tcPr>
            <w:tcW w:w="4819" w:type="dxa"/>
            <w:gridSpan w:val="3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Наименование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 xml:space="preserve">Наименование </w:t>
            </w:r>
          </w:p>
          <w:p w:rsidR="00C602A6" w:rsidRPr="00806F59" w:rsidRDefault="00C602A6" w:rsidP="00806F59">
            <w:pPr>
              <w:pStyle w:val="8"/>
              <w:jc w:val="center"/>
            </w:pPr>
            <w:r w:rsidRPr="00806F59">
              <w:t>вещества</w:t>
            </w:r>
          </w:p>
        </w:tc>
        <w:tc>
          <w:tcPr>
            <w:tcW w:w="2551" w:type="dxa"/>
            <w:gridSpan w:val="3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Выброс, г/с</w:t>
            </w:r>
          </w:p>
        </w:tc>
      </w:tr>
      <w:tr w:rsidR="00C602A6" w:rsidRPr="00806F59" w:rsidTr="00806F59">
        <w:trPr>
          <w:tblHeader/>
        </w:trPr>
        <w:tc>
          <w:tcPr>
            <w:tcW w:w="567" w:type="dxa"/>
            <w:vMerge/>
            <w:shd w:val="clear" w:color="auto" w:fill="F2F2F2"/>
            <w:vAlign w:val="center"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shd w:val="clear" w:color="auto" w:fill="F2F2F2"/>
            <w:vAlign w:val="center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цех, участок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источник выделения</w:t>
            </w:r>
          </w:p>
        </w:tc>
        <w:tc>
          <w:tcPr>
            <w:tcW w:w="1474" w:type="dxa"/>
            <w:shd w:val="clear" w:color="auto" w:fill="F2F2F2"/>
            <w:vAlign w:val="center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мероприятие</w:t>
            </w:r>
          </w:p>
        </w:tc>
        <w:tc>
          <w:tcPr>
            <w:tcW w:w="1701" w:type="dxa"/>
            <w:vMerge/>
            <w:shd w:val="clear" w:color="auto" w:fill="F2F2F2"/>
            <w:vAlign w:val="center"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F2F2F2"/>
            <w:vAlign w:val="center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без меро</w:t>
            </w:r>
            <w:r w:rsidRPr="00806F59">
              <w:softHyphen/>
              <w:t>приятия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с меропри</w:t>
            </w:r>
            <w:r w:rsidRPr="00806F59">
              <w:softHyphen/>
              <w:t>ятиями</w:t>
            </w:r>
          </w:p>
        </w:tc>
        <w:tc>
          <w:tcPr>
            <w:tcW w:w="851" w:type="dxa"/>
            <w:shd w:val="clear" w:color="auto" w:fill="F2F2F2"/>
            <w:vAlign w:val="center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уменьше</w:t>
            </w:r>
            <w:r w:rsidRPr="00806F59">
              <w:softHyphen/>
              <w:t>ние</w:t>
            </w:r>
          </w:p>
        </w:tc>
      </w:tr>
      <w:tr w:rsidR="00C602A6" w:rsidRPr="00806F59" w:rsidTr="00806F59">
        <w:trPr>
          <w:tblHeader/>
        </w:trPr>
        <w:tc>
          <w:tcPr>
            <w:tcW w:w="567" w:type="dxa"/>
            <w:shd w:val="clear" w:color="auto" w:fill="F2F2F2"/>
            <w:vAlign w:val="center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</w:t>
            </w:r>
          </w:p>
        </w:tc>
        <w:tc>
          <w:tcPr>
            <w:tcW w:w="1644" w:type="dxa"/>
            <w:shd w:val="clear" w:color="auto" w:fill="F2F2F2"/>
            <w:vAlign w:val="center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3</w:t>
            </w:r>
          </w:p>
        </w:tc>
        <w:tc>
          <w:tcPr>
            <w:tcW w:w="1474" w:type="dxa"/>
            <w:shd w:val="clear" w:color="auto" w:fill="F2F2F2"/>
            <w:vAlign w:val="center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4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5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7</w:t>
            </w:r>
          </w:p>
        </w:tc>
        <w:tc>
          <w:tcPr>
            <w:tcW w:w="851" w:type="dxa"/>
            <w:shd w:val="clear" w:color="auto" w:fill="F2F2F2"/>
            <w:vAlign w:val="center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8</w:t>
            </w:r>
          </w:p>
        </w:tc>
      </w:tr>
      <w:tr w:rsidR="00C602A6" w:rsidRPr="00806F59" w:rsidTr="00806F59">
        <w:tc>
          <w:tcPr>
            <w:tcW w:w="9638" w:type="dxa"/>
            <w:gridSpan w:val="8"/>
          </w:tcPr>
          <w:p w:rsidR="00C602A6" w:rsidRPr="00806F59" w:rsidRDefault="00C602A6">
            <w:pPr>
              <w:pStyle w:val="8"/>
            </w:pPr>
            <w:r w:rsidRPr="00806F59">
              <w:rPr>
                <w:b/>
              </w:rPr>
              <w:t>1.  Общество с ограниченной ответственностью "Механоремонтный комплекс"</w:t>
            </w:r>
          </w:p>
        </w:tc>
      </w:tr>
      <w:tr w:rsidR="00C602A6" w:rsidRPr="00806F59" w:rsidTr="00806F59">
        <w:tc>
          <w:tcPr>
            <w:tcW w:w="9638" w:type="dxa"/>
            <w:gridSpan w:val="8"/>
          </w:tcPr>
          <w:p w:rsidR="00C602A6" w:rsidRPr="00C73C1D" w:rsidRDefault="00C602A6" w:rsidP="00806F59">
            <w:pPr>
              <w:pStyle w:val="8"/>
              <w:jc w:val="center"/>
              <w:rPr>
                <w:highlight w:val="green"/>
              </w:rPr>
            </w:pPr>
            <w:r w:rsidRPr="00C73C1D">
              <w:rPr>
                <w:b/>
                <w:highlight w:val="green"/>
              </w:rPr>
              <w:t>I режим</w:t>
            </w:r>
          </w:p>
          <w:p w:rsidR="00C602A6" w:rsidRPr="00C73C1D" w:rsidRDefault="00C602A6">
            <w:pPr>
              <w:pStyle w:val="8"/>
              <w:rPr>
                <w:highlight w:val="green"/>
              </w:rPr>
            </w:pPr>
            <w:r w:rsidRPr="00C73C1D">
              <w:rPr>
                <w:highlight w:val="green"/>
              </w:rPr>
              <w:t>Осуществить организационно-технические мероприятия.</w:t>
            </w:r>
          </w:p>
          <w:p w:rsidR="00C602A6" w:rsidRPr="00806F59" w:rsidRDefault="00C602A6">
            <w:pPr>
              <w:pStyle w:val="8"/>
            </w:pPr>
            <w:r w:rsidRPr="00C73C1D">
              <w:rPr>
                <w:highlight w:val="green"/>
              </w:rPr>
              <w:t>Эффективность по I режиму - 15%</w:t>
            </w:r>
          </w:p>
        </w:tc>
      </w:tr>
      <w:tr w:rsidR="00C602A6" w:rsidRPr="00806F59" w:rsidTr="00806F59">
        <w:tc>
          <w:tcPr>
            <w:tcW w:w="9638" w:type="dxa"/>
            <w:gridSpan w:val="8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rPr>
                <w:b/>
              </w:rPr>
              <w:t>II режим</w:t>
            </w:r>
          </w:p>
          <w:p w:rsidR="00C602A6" w:rsidRPr="00806F59" w:rsidRDefault="00C602A6" w:rsidP="00806F59">
            <w:pPr>
              <w:pStyle w:val="8"/>
              <w:jc w:val="center"/>
            </w:pPr>
            <w:r w:rsidRPr="00806F59">
              <w:t>(с учетом мероприятий по I режиму)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0005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стального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Бегуны №3,4,5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 xml:space="preserve"> Снижение производства на 33%. Вывод бегуна-смесителя  №3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SiO2&gt;70%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0,1600000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0,1072000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0,0528000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0006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стального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Бегуны (смесители) № 2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сырья на 20%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SiO2&gt;70%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0,1600000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0,1280000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0,0320000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0007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стального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Полигональное сито, элеватор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сырья на 20%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SiO2&gt;70%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0,1700000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0,1360000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0,0340000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0008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стального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Конвейер № 3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сырья  на 20%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SiO2&gt;70%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0,1400000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0,1120000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0,0280000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0009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стального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Тракт горелой земли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 xml:space="preserve"> Снижение расхода сырья на 20%.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SiO2&gt;70%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0,1100000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0,0880000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0,0220000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0010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стального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Печь с выкатным подом №9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 xml:space="preserve">  Снижение расхода природного газа  на 20%.  ; Снижение расхода природного газа  на 20%; Снижение расхода природного газа на 20%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0,0398145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0,0318516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0,0079629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0,0064699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0,0051759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0,0012940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0,2114380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0,1691504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0,0422876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1,2e-9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9,6e-10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2,4e-10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0011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стального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Печь с выкатным подом №10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потребления природного газа на 20%;  Снижение расхода природного газа  на 20%.  ; Снижение потребления природного газа  на 20%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0,0064699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0,0051759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0,0012940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0,0398145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0,0318516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0,0079629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0,2114380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0,1691504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0,0422876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1,2e-9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9,6e-10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2,4e-10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0014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стального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Печь ДСП-6,25, выбивная решетка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Исключить одновременность работы  электропечей. Снижение производства  на 19,4%.; Исключить одновременность работы электропечей.  Снижение производства на 19,4%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диАлюминий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0,0021000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0,0016926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0,0004074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0,0850000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0,0685100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0,0164900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Кальций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0,0017000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0,0013702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0,0003298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Магний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0,0160000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0,0128960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0,0031040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Марганец и его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0,0027000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0,0021762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0,0005238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0,1308888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0,1054964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0,0253924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0,0215277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0,0173513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0,0041764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Сера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2,2388880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1,8045437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0,4343443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0,2927770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0,2359783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0,0567987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 20-70%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0,0450000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0,0362700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0,0087300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0012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стального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Камерное сушило №9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потребления природного газа на 20%.  ;  Снижение потребления природного газа  на 20%; Снижение потребления природного газа на 20%; Снижение потребления природного газа  на 20%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0,0398145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0,0318516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0,0079629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0,0064699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0,0051759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0,0012940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0,2114380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0,1691504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0,0422876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1,2e-9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9,6e-10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2,4e-10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0013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стального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камерное сушило № 10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 xml:space="preserve"> Снижение потребления природного газа  на 20%.  ; Снижение потребления природного газа  на 20%.; Снижение потребления природного газа на 20%.; Снижение потребления природного газа на 20%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0,0398145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0,0318516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0,0079629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0,0064699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0,0051759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0,0012940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0,2114380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0,1691504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0,0422876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1,2e-9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9,6e-10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2,4e-10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0015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стального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камерное сушило  № 11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 xml:space="preserve">  Снижение расхода природного газа  на 20%.; Снижение расхода природного газа  на 20%.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0,0398145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0,0318516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0,0079629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0,0064699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0,0051759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0,0012940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0,2114380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0,1691504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0,0422876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1,2e-9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9,6e-10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2,4e-10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0016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стального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камерное сушило № 6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коксового газа на 20%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0,0700000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0,0560000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0,0140000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0,0113750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0,0091000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0,0022750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0,1875000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0,1500000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0,0375000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1,5e-9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1,2e-9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3e-10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Сера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0,0408333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0,0326666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0,0081667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0017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стального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 xml:space="preserve">Камерное сушило № 7 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коксового газа на 20%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0,0700000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0,0560000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0,0140000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0,0113750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0,0091000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0,0022750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0,1875000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0,1500000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0,0375000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1,5e-9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1,2e-9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3e-10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Сера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0,0408333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0,0326666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0,0081667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0018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стального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 xml:space="preserve">Камерное сушило № 8 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коксового газа на 20%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0,0700000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0,0560000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0,0140000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0,0113750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0,0091000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0,0022750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0,1875000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0,1500000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0,0375000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1,5e-9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1,2e-9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3e-10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Сера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0,0408333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0,0326666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0,0081667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0031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стального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Тракт горелой земли конвейера № 35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сырья  на 20%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SiO2&gt;70%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0,1100000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0,0880000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0,0220000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0032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стального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Тракт горелой земли  конвейера № 37, 37а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сырья на 20%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SiO2&gt;70%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0,1600000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0,1280000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0,0320000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6001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стального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Посты газовой резки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Приостановка постов газовой резки металла №1-6; Приостановка постов газовой резки металла №1-4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0,0081000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0,0064800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0,0016200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Марганец и его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0,0001220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0,0000976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0,0000244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0,0086670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0,0069336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0,0017334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0,0137500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0,0110000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0,0027500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0,0014083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0,0011266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0,0002817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6002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стального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Наждачные  станки 1,2,4-11,13,25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 xml:space="preserve">Приостановка станков №1-2 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абразивная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0,0104001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0,0052000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0,0052000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0,0168001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0,0084001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0,0084001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0019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чугунного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 xml:space="preserve">Трехкамерное сушило 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коксового газа на 20% ; Снижение расхода коксового газа на 20%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0,1458333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0,1166666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0,0291667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0,0236979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0,0189583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0,0047396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Сера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0,0850694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0,0680555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0,0170139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0,3906250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0,3125000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0,0781250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3e-8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2,4e-8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6e-9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0020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чугунного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 xml:space="preserve">Термическая печь 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коксового газа на  20%; Снижение расхода коксового газа на 20%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0,1138211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0,0910569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0,0227642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0,0184960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0,0147968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0,0036992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Сера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0,0663956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0,0531165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0,0132791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0,3048780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0,2439024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0,0609756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2,4e-8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1,92e-8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4,8e-9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0021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чугунного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Камерное сушило № 5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коксового газа на  20%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0,0639269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0,0511415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0,0127854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0,0103881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0,0083105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0,0020776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Сера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0,0372907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0,0298326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0,0074581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0,1712330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0,1369864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0,0342466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5,9e-9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4,72e-9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1,18e-9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0022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чугунного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Камерное сушило № 6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коксового газа на  20%; Снижение расхода коксового газа на 20%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0,0634304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0,0507443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0,0126861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0,0103074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0,0082459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0,0020615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Сера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0,0370010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0,0296008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0,0074002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0,1699029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0,1359223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0,0339806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5,9e-9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4,72e-9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1,18e-9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0023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чугунного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Камерное сушило № 8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коксового газа на  20%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0,1168950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0,0935160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0,0233790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0,0189954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0,0151963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0,0037991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Сера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0,0681887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0,0545510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0,0136377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0,3131115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0,2504892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0,0626223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1e-8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8e-9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2e-9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0024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чугунного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Большая выбивная решетка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сырья на  20%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SiO2&gt;70%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0,5800000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0,4640000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0,1160000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0026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чугунного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СКС печи № 1,2 (пескосушки)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коксового газа, сырья на  50%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0,3899540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0,1949770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0,1949770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0,0633670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0,0316835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0,0316835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Сера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0,2274730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0,1137365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0,1137365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1,0445200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0,5222600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0,5222600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1,1e-8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5,5e-9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5,5e-9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SiO2&gt;70%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0,7990000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0,3995000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0,3995000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0027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чугунного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Очистной барабан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сырья на  20%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SiO2&gt;70%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0,4700000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0,3760000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0,0940000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0028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чугунного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 xml:space="preserve">Конвейер №13,14. 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сырья на  20%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SiO2&gt;70%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0,2600000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0,2080000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0,0520000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0029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чугунного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Бункер сухого песка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сырья на  20%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SiO2&gt;70%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0,4700000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0,3760000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0,0940000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0030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чугунного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Бегуны 114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сырья на   20%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SiO2&gt;70%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0,3400000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0,2720000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0,0680000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0031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чугунного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Малая выбивная решетка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сырья на   20%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SiO2&gt;70%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0,3100000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0,2480000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0,0620000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0032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чугунного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Выбивная решетка ЦЛО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сырья на   20%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SiO2&gt;70%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0,7600000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0,6080000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0,1520000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0033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чугунного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Индукционная печь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Приостановка на период НМУ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0,0033333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0,0033333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0,0005556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0,0005556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Сера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0,0097222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0,0097222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0,0076389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0,0076389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диАлюминий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0,0110000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0,0110000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0,1100000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0,1100000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Кальций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0,0200000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0,0200000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Марганец и его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0,0320000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0,0320000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 20-70%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0,0540000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0,0540000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0039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чугунного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УИП-100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Приостановка на период НМУ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0,0350000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0,0350000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Кальций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0,0001100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0,0001100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Магний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0,0007800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0,0007800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Марганец и его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Хрома трехвалентные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0,0009200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0,0009200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0,0013333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0,0013333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0,0002222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0,0002222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Сера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0,0038889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0,0038889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0,0030506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0,0030506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 20-70%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0,0680000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0,0680000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диАлюминий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0,0004500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0,0004500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0056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чугунного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Деревообрабатывающие станки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сырья на   20%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древесная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0,1800000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0,1440000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0,0360000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0057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чугунного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Деревобрабатывающие станки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сырья на   20%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древесная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0,4400000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0,3520000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0,0880000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0058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чугунного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ВС текстолитового помещения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сырья на   20%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Взвешенные вещества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0,2700000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0,2160000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0,0540000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0059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чугунного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Транспортер №1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сырья на   20%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SiO2&gt;70%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0,0870000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0,0696000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0,0174000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0060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чугунного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Транспортер №2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сырья на   20%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SiO2&gt;70%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0,2200000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0,1760000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0,0440000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6012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2.  Цех ремонта металлургического оборудования № 2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Посты газовой сварки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Приостановка производства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0,0433333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0,0433333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0,0070417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0,0070417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0,0405000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0,0405000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Марганец и его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0,0006111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0,0006111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0,0687500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0,0687500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0126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Вальцешлифовальный цех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Дробометная насечка валков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сырья на  50%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 20-70%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0,0094000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0,0047000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0,0047000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0066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Цех металлоконструкций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Кузнечный горн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бурого угля на  20%; Снижение расхода бурого угля на 20%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0,0009765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0,0007812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0,0001953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0,0001587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0,0001270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0,0000317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Сера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0,0469333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0,0375466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0,0093867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0,0070330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0,0056264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0,0014066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1,85e-7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1,48e-7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3,7e-8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 20-70%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0,0495139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0,0396111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0,0099028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0061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чугунного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Тракт горелой земли ЦЛО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сырья на  20%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SiO2&gt;70%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0,7900000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0,6320000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0,1580000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0062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чугунного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Тракт горелой земли нижний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сырья на   20%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SiO2&gt;70%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0,1400000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0,1120000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0,0280000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0025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чугунного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Малярная мастерская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сырья на  20%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Диметилбензол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0,0030360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0,0024288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0,0006072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Метилбензол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0,0215557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0,0172446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0,0043111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Бутан-1-ол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0,0086227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0,0068982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0,0017245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Этанол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0,0129340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0,0103472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0,0025868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Бутилацетат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0,0215567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0,0172454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0,0043113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Этилацетат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0,0215567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0,0172454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0,0043113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Взвешенные вещества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0,0097040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0,0077632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0,0019408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0067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Цех металлоконструкций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Машина газовой резки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Приостановка на период НМУ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0,2736110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0,2736110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Марганец и его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0,0041670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0,0041670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0,0738890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0,0738890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0,0120070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0,0120070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0,0902780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0,0902780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0034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Механический цех, Основной механический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Термическая печь №3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потребления природного газа  на 20%.; Снижение потребления природного газа  на  20%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0,0113576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0,0090861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0,0022715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0,0018456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0,0014765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0,0003691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0,0603150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0,0482520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0,0120630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8e-10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0035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Механический цех, Основной механический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Термическая печь № 4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потребления природного газа  на 20%; Снижение потребления природного газа  на  20%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0,0113576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0,0090861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0,0022715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0,0018456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0,0014765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0,0003691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0,0603150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0,0482520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0,0120630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8e-10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0036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Механический цех, Основной механический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Термическая печь №5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потребления природного газа  на  20%; Снижение потребления природного газа  на 20%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0,0583545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0,0466836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0,0116709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0,0094826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0,0075861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0,0018965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0,3098931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0,2479145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0,0619786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8e-10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0037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Механический цех, Основной механический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Термическая печь №1,2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коксового газа на  20%; Снижение расхода коксового газа на 20%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0,1453846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0,1163077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0,0290769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0,0236250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0,0189000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0,0047250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0,3894230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0,3115384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0,0778846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Сера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0,0848076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0,0678461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0,0169615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5e-9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4e-9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1e-9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0038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Механический цех, Основной механический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Термические печи №6,7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коксового газа на  20%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0,0412821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0,0330257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0,0082564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0,0067083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0,0053666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0,0013417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Сера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0,0240812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0,0192650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0,0048162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0,1105769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0,0884615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0,0221154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8e-10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0040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Механический цех, Основной механический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Печь №15 с выкатным подом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коксового газа на  20%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0,0506430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0,0405144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0,0101286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0,0082295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0,0065836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0,0016459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Сера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0,0295418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0,0236334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0,0059084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0,1356511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0,1085209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0,0271302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1,9e-9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1,52e-9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3,8e-10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0042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Механический цех, Основной механический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Сварочные кабины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сварочных электродов на  20%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0,0022738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0,0018190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0,0004548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Марганец и его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0,0002999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0,0002399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0,0000600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0043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Механический цех, Основной механический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Наплавочная установка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сварочных электродов на  20%; Снижение расхода сварочных электродов на 20%; Снижение расхода сварочных электродов на 15% 20%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0,0000970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0,0000776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0,0000194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Марганец и его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0,0000280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0,0000224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0,0000056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0,0000003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2,4e-7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6e-8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Фтора газообразные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0,0000220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0,0000176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0,0000044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Фториды плохо растворимые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0,0000260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0,0000208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0,0000052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 20-70%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0,0000060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0,0000048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0,0000012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5e-8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4e-8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1e-8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0,0002620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0,0002096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0,0000524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0044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Механический цех, Основной механический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Наждачный станок №11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Приостановка на период НМУ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0,0012600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0,0012600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абразивная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0,0011000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0,0011000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0045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Механический цех, Основной механический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Наждачный станок №12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Приостановка на период НМУ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абразивная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0,0011300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0,0011300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0,0013100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0,0013100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0046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Механический цех, Основной механический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Наждачный станок №16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Организационно-технические.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0,0013800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0,0013800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абразивная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0,0018800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0,0018800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0047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Механический цех, Основной механический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Печь №4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потребления природного газа  на  20%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0,2150000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0,1720000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0,0430000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0,0349375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0,0279500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0,0069875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1,0901250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0,8721000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0,2180250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4,8e-9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1,2e-9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0048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Механический цех, Основной механический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Наждачный станок №21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Приостановка на период НМУ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0,0021500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0,0021500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абразивная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0,0016500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0,0016500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0049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Механический цех, Основной механический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Напайка резцов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сварочных электродов на 20%;  Снижение расхода сварочных электродов на 20 %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0,0000240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0,0000192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0,0000048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Марганец и его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0,0000034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0,0000027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6,8e-7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Фтора газообразные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0,0000100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0,0000080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0,0000020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0050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Механический цех, Основной механический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Термическая печь с выкатным подом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коксового газа на  20%; Снижение расхода коксового газа на 20%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0,1453846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0,1163077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0,0290769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0,0236250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0,0189000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0,0047250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Сера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0,0848076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0,0678461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0,0169615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0,3894230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0,3115384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0,0778846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5e-9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4e-9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1e-9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0051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Механический цех, Основной механический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Наждачный станок №5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Приостановка на период НМУ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0,0024200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0,0024200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абразивная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0,0019800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0,0019800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0053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Механический цех, Основной механический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Наждачный станок №15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производства на 20%; Снижение производства на 20 %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0,0027200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0,0021760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0,0005440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абразивная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0,0013800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0,0011040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0,0002760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0054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Механический цех, Основной механический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Наждачный станок №6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Приостановка на период НМУ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0,0006600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0,0006600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абразивная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0,0011400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0,0011400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0055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Механический цех, Основной механический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Наждачный станок №3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Приостановка на период НМУ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абразивная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0,0016800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0,0016800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0,0019200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0,0019200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0063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Механический цех, Основной механический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Абразивно-заточной станок №18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производства на 20 %; Снижение производства на 20%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0,0013400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0,0010720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0,0002680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абразивная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0,0012100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0,0009680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0,0002420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0064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Механический цех, Основной механический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Наждачныйстанок №20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производства на 20%; Снижение производства на 20 %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абразивная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0,0017900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0,0014320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0,0003580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0,0019100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0,0015280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0,0003820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0065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Механический цех, Основной механический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Внутришлифовальные станки №779,780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Исключить одновременность работы станков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0,0066000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0,0033000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0,0033000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абразивная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0,0036000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0,0018000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0,0018000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6004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Механический цех, Основной механический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Наждачные станки  № 14, 24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Приостановка производства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0,0042001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0,0042001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абразивная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0,0026001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0,0026001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6005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Механический цех, Основной механический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Посты газовой резки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Приостановить эксплуатацию  постов № 1-3 ; Приостановить эксплуатацию  постов № 1-3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0,0081000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0,0040500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0,0040500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Марганец и его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0,0001220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0,0000610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0,0000610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0,0086670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0,0043335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0,0043335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0,0137500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0,0068750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0,0068750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0,0014083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0,0007042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0,0007042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0072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Цех металлоконструкций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Газорезательная машина Suprarex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Приостановка производства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0,2120000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0,2120000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Марганец и его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0,0033000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0,0033000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0,0591100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0,0591100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0,0096060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0,0096060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0,0902780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0,0902780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0068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Цех металлоконструкций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Установка дробометной очистки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объема обрабатываемых заготовок на  20%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Взвешенные вещества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0,3297000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0,2637600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0,0659400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0073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Цех металлоконструкций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Газорезательная машина Messer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Приостановка производства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0,1053150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0,1053150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Марганец и его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0,0185850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0,0185850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0,0591100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0,0591100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0,0096060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0,0096060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0,0902780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0,0902780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0074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Цех металлоконструкций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Воздухонагреватель Тепловей 100N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потребления природного газа  на 20%.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0,0058500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0,0046800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0,0011700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0,0009500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0,0007600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0,0001900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0,0259610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0,0207688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0,0051922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6,2e-9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4,96e-9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1,24e-9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0075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Цех металлоконструкций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Воздухонагреватель Тепловей 100N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потребления природного газа  на 20%; Снижение потребления природного газа  на 20%.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0,0058500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0,0046800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0,0011700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0,0009500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0,0007600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0,0001900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0,0259610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0,0207688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0,0051922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6,2e-9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4,96e-9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1,24e-9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0076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Цех металлоконструкций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Воздухонагреватель Тепловей 100N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потребления природного газа  на 20%.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0,0058500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0,0046800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0,0011700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0,0009500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0,0007600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0,0001900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0,0259610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0,0207688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0,0051922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6,2e-9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4,96e-9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1,24e-9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0077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Цех металлоконструкций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Воздухонагреватель Тепловей 100N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потребления природного газа  на 20%.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0,0058500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0,0046800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0,0011700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0,0009500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0,0007600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0,0001900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0,0259610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0,0207688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0,0051922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6,2e-9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4,96e-9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1,24e-9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0078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Цех металлоконструкций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Воздухонагреватель Тепловей 100N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потребления природного газа  на 20%.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0,0058500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0,0046800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0,0011700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0,0009500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0,0007600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0,0001900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0,0259610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0,0207688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0,0051922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6,2e-9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4,96e-9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1,24e-9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0079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Цех металлоконструкций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Воздухонагреватель Тепловей 100N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потребления природного газа  на 20%.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0,0058500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0,0046800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0,0011700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0,0009500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0,0007600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0,0001900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0,0259610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0,0207688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0,0051922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6,2e-9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4,96e-9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1,24e-9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0080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Цех металлоконструкций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Воздухонагреватель Тепловей 100N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потребления природного газа  на 20%.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6,2e-9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4,96e-9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1,24e-9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0,0058500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0,0046800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0,0011700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0,0009500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0,0007600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0,0001900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0,0259610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0,0207688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0,0051922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0081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Цех металлоконструкций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Воздухонагреватель Тепловей 100N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потребления природного газа  на 20%.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0,0259610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0,0207688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0,0051922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6,2e-9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4,96e-9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1,24e-9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0,0058500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0,0046800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0,0011700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0,0009500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0,0007600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0,0001900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0082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Цех металлоконструкций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Воздухонагреватель Тепловей 100N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потребления природного газа  на 20%.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0,0009500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0,0007600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0,0001900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0,0058500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0,0046800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0,0011700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0,0259610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0,0207688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0,0051922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6,2e-9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4,96e-9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1,24e-9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0083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Цех металлоконструкций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Воздухонагреватель Тепловей 100N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потребления природного газа  на 20%.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6,2e-9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4,96e-9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1,24e-9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0,0259610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0,0207688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0,0051922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0,0058500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0,0046800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0,0011700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0,0009500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0,0007600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0,0001900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0084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Цех металлоконструкций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Воздухонагреватель Тепловей 100N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потребления природного газа  на 20%.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0,0009500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0,0007600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0,0001900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0,0058500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0,0046800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0,0011700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0,0259610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0,0207688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0,0051922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6,2e-9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4,96e-9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1,24e-9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0085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Цех металлоконструкций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Воздухонагреватель Тепловей 100N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потребления природного газа  на 20%.;  Снижение потребления природного газа  на 20%.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6,2e-9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4,96e-9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1,24e-9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0,0259610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0,0207688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0,0051922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0,0009500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0,0007600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0,0001900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0,0058500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0,0046800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0,0011700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0086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Цех металлоконструкций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Воздухонагреватель Тепловей 100N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потребления природного газа  на 20%.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0,0009500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0,0007600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0,0001900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0,0259610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0,0207688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0,0051922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6,2e-9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4,96e-9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1,24e-9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0,0058500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0,0046800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0,0011700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0087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Цех металлоконструкций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Воздухонагреватель Тепловей 100N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потребления природного газа  на 20%.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6,2e-9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4,96e-9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1,24e-9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0,0259610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0,0207688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0,0051922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0,0009500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0,0007600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0,0001900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0,0058500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0,0046800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0,0011700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0088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Цех металлоконструкций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Воздухонагреватель Тепловей 100N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потребления природного газа  на 20%.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0,0058500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0,0046800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0,0011700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0,0009500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0,0007600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0,0001900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0,0259610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0,0207688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0,0051922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6,2e-9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4,96e-9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1,24e-9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0089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Цех металлоконструкций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Воздухонагреватель Тепловей 100N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потребления природного газа  на 20%.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6,2e-9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4,96e-9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1,24e-9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0,0259610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0,0207688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0,0051922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0,0009500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0,0007600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0,0001900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0,0058500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0,0046800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0,0011700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6006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Цех металлоконструкций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Посты газовой резки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Приостановить эксплуатацию  постов № 1- 4.Снижение производства на 50%; Приостановить эксплуатацию  постов № 1- 4. Снижение производства на 50%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0,0567000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0,0283500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0,0283500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Марганец и его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0,0008554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0,0004277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0,0004277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0,0606670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0,0303335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0,0303335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0,0098580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0,0049290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0,0049290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0,0962500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0,0481250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0,0481250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6007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Цех металлоконструкций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Наждачные станки №1-8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Приостановка производства; Приостановка производства на период НМУ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0,0336000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0,0336000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абразивная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0,0208000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0,0208000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6008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Цех металлоконструкций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Нагревательные печи № 1,2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Приостановка производства; Приостановка производства на период НМУ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0,1144860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0,1144860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0,0186040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0,0186040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0,5804900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0,5804900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1,5e-8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1,5e-8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6013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Цех подготовки производства, Гараж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Гараж. Автотанспорт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Организационно-технические мероприятия.Снижение производства на 15%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0,0079342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0,0055539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0,0023803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0,0012893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0,0009025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0,0003868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Сажа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0,0003489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0,0002442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0,0001047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Сера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0,0017758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0,0012431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0,0005327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0,2031417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0,1421992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0,0609425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Бензин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0,0274078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0,0191855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0,0082223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Керосин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0,0043333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0,0030333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0,0013000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6014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Цех подготовки производства, Гараж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Гараж. Спецтехника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Организационно-технические мероприятия.Снижение производства на 15%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Керосин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0,0075833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0,0053083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0,0022750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0,0332944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0,0233061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0,0099883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Сера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0,0030889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0,0021622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0,0009267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Сажа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0,0038778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0,0027145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0,0011633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0,0044471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0,0031130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0,0013341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0,0273778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0,0191645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0,0082133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0129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Цех металлоконструкций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Машина плазменной резки металла "Агат"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Приостановка производства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0,0087478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0,0087478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Марганец и его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0,0002633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0,0002633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0,1318889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0,1318889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0,0214319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0,0214319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0,0384722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0,0384722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0130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Механический цех, Основной механический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Продольный фрезерный станок № 727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Организационно-технические мероприятия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0,0000580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0,0000580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0090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1.Цех ремонта металлургического оборудования  №1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Сварочные установки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электродов на  20%; Снижение расхода электродов на   20%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0,0049990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0,0039992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0,0009998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Марганец и его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0,0004300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0,0003440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0,0000860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0,0007010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0,0005608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0,0001402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0,0077740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0,0062192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0,0015548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Фтора газообразные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0,0004380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0,0003504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0,0000876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Фториды плохо растворимые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0,0015430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0,0012344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0,0003086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 20-70%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0,0006550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0,0005240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0,0001310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0,0001140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0,0000912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0,0000228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0091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1.Цех ремонта металлургического оборудования  №1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Нагревательные печи.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Исключить одновременность работы нагревательных печей. Сниение расхода консового газа на 50%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0,0702580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0,0351290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0,0351290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0,0114170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0,0057085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0,0057085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Сера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0,0408333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0,0204167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0,0204167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0,1888080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0,0944040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0,0944040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2,5e-9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1,25e-9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1,25e-9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0092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1.Цех ремонта металлургического оборудования  №1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Наждачный станок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Оргтех.мероприятия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0,0014900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0,0014900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абразивная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0,0013400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0,0013400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6009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1.Цех ремонта металлургического оборудования  №1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Наждачные станки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Приостановка производства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абразивная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0,0160000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0,0160000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0,0240000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0,0240000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6010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1.Цех ремонта металлургического оборудования  №1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Посты газовой резки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Приостановка производства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0,0032400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0,0032400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Марганец и его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0,0000489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0,0000489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0,0275000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0,0275000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0,0028167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0,0028167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0093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2.  Цех ремонта металлургического оборудования № 2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Сварочная установка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электродов на 20%;  Снижение расхода электродов на 20%; Снижение расхода электродов на  20%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0,0020192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0,0016154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0,0004038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Марганец и его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0,0001738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0,0001390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0,0000348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0,0002833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0,0002266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0,0000567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0,0031403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0,0025122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0,0006281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Фтора газообразные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0,0001771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0,0001417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0,0000354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Фториды плохо растворимые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0,0006233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0,0004986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0,0001247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 20-70%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0,0002644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0,0002115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0,0000529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0,0000460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0,0000368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0,0000092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0094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2.  Цех ремонта металлургического оборудования № 2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Термические печи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Исключить одновременность работы нагревательных печей: снижение расхода коксового газа на 50%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0,0958900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0,0479450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0,0479450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0,0155820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0,0077910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0,0077910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Сера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0,0559360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0,0279680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0,0279680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0,2568490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0,1284245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0,1284245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1,03e-8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5,15e-9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5,15e-9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0095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2.  Цех ремонта металлургического оборудования № 2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Наплавочные установки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электродов на  20%; Снижение расхода электродов на 20%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0,0003800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0,0003040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0,0000760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Марганец и его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0,0001170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0,0000936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0,0000234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0,0000029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0,0000023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5,8e-7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0,0025950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0,0020760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0,0005190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Фтора газообразные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0,0002190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0,0001752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0,0000438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Фториды плохо растворимые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0,0002050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0,0001640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0,0000410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 20-70%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0,0001460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0,0001168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0,0000292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0,0000005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0,0000004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0,0000001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0096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2.  Цех ремонта металлургического оборудования № 2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Наждачный станок №126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Организационно-технические мероприятия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0,0024000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0,0024000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абразивная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0,0016000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0,0016000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0097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2.  Цех ремонта металлургического оборудования № 2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Наждачный станок №127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Организационно-технические мероприятия.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0,0022000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0,0022000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абразивная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0,0015000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0,0015000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0099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2.  Цех ремонта металлургического оборудования № 2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Воздухонагреватель АМ23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потребления природного газа  на 20%.; Снижение потребления природного газа  на 20%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0,0008080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0,0006464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0,0001616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0,0001313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0,0001050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0,0000263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0,0033660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0,0026928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0,0006732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5,8e-10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4,64e-10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1,16e-10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0100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2.  Цех ремонта металлургического оборудования № 2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Воздухонагреватель АМ23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потребления природного газа  на 20%.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0,0008080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0,0006464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0,0001616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0,0001313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0,0001050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0,0000263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0,0033660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0,0026928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0,0006732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5,8e-10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4,64e-10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1,16e-10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0101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2.  Цех ремонта металлургического оборудования № 2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Воздухонагреватель АМ23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потребления природного газа  на 20%.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0,0008080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0,0006464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0,0001616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0,0001313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0,0001050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0,0000263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0,0033660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0,0026928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0,0006732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5,8e-10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4,64e-10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1,16e-10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0102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2.  Цех ремонта металлургического оборудования № 2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Воздухонагреватель АМ23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потребления природного газа  на 20%.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0,0008080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0,0006464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0,0001616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0,0001313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0,0001050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0,0000263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0,0033660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0,0026928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0,0006732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5,8e-10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4,64e-10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1,16e-10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0103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2.  Цех ремонта металлургического оборудования № 2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Воздухонагреватель АМ23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потребления природного газа  на 20%.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0,0008080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0,0006464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0,0001616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0,0001313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0,0001050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0,0000263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0,0033660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0,0026928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0,0006732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5,8e-10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4,64e-10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1,16e-10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0104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2.  Цех ремонта металлургического оборудования № 2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Воздухонагреватель АМ23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потребления природного газа  на 20%.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0,0008080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0,0006464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0,0001616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0,0001313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0,0001050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0,0000263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0,0033660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0,0026928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0,0006732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5,8e-10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4,64e-10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1,16e-10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0105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2.  Цех ремонта металлургического оборудования № 2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Воздухонагреватель АМ23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потребления природного газа  на 20%.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0,0008080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0,0006464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0,0001616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0,0001313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0,0001050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0,0000263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0,0033660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0,0026928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0,0006732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5,8e-10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4,64e-10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1,16e-10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0106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2.  Цех ремонта металлургического оборудования № 2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Воздухонагреватель АМ23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 xml:space="preserve"> Снижение потребления природного газа  на 20%.; Снижение потребления природного газа  на 20%.; Снижение потребления природного газа  на 20%.  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0,0008080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0,0006464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0,0001616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0,0001313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0,0001050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0,0000263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0,0033660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0,0026928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0,0006732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5,8e-10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4,64e-10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1,16e-10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0107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2.  Цех ремонта металлургического оборудования № 2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Воздухонагреватель АМ23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потребления природного газа  на 20%.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0,0008080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0,0006464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0,0001616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0,0001313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0,0001050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0,0000263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0,0033660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0,0026928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0,0006732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5,8e-10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4,64e-10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1,16e-10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0108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2.  Цех ремонта металлургического оборудования № 2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Воздухонагреватель АМ23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потребления природного газа  на 20%.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0,0008080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0,0006464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0,0001616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0,0001313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0,0001050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0,0000263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0,0033660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0,0026928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0,0006732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5,8e-10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4,64e-10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1,16e-10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0109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2.  Цех ремонта металлургического оборудования № 2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Воздухонагреватель АМ23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потребления природного газа  на 20%.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0,0008080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0,0006464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0,0001616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0,0001313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0,0001050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0,0000263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0,0033660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0,0026928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0,0006732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5,8e-10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4,64e-10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1,16e-10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0110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2.  Цех ремонта металлургического оборудования № 2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Воздухонагреватель АМ23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потребления природного газа  на 20%.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0,0008080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0,0006464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0,0001616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0,0001313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0,0001050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0,0000263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0,0033660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0,0026928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0,0006732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5,8e-10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4,64e-10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1,16e-10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0111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2.  Цех ремонта металлургического оборудования № 2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Воздухонагреватель АМ23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потребления природного газа  на 20%.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0,0008080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0,0006464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0,0001616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0,0001313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0,0001050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0,0000263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0,0033660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0,0026928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0,0006732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5,8e-10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4,64e-10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1,16e-10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0112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2.  Цех ремонта металлургического оборудования № 2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Воздухонагреватель АМ23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потребления природного газа  на 20%.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0,0008080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0,0006464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0,0001616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0,0001313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0,0001050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0,0000263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0,0033660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0,0026928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0,0006732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5,8e-10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4,64e-10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1,16e-10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0113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2.  Цех ремонта металлургического оборудования № 2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Воздухонагреватель АМ23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потребления природного газа  на 20%.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0,0008080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0,0006464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0,0001616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0,0001313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0,0001050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0,0000263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0,0033660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0,0026928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0,0006732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5,8e-10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4,64e-10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1,16e-10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6011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2.  Цех ремонта металлургического оборудования № 2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Наждачные станки № 65, 132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Приостановка производства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0,0084002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0,0084002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абразивная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0,0052002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0,0052002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0128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Вальцешлифовальный цех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 xml:space="preserve">Электроэрозионный станок 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Оргнизационно-технические мероприятия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Масло минеральное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0,0017000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0,0017000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0116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Механический цех, Кузнечно- прессовый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Обжиговые печи № 11,12,13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Исключение одновременности работы печей. Приостановка печи № 13. Снижение расхода коксового газа на 33%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0,1942391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0,1301402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0,0640989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0,0315676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0,0211503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0,0104173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Сера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0,1133119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0,0759190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0,0373929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0,5203461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0,3486319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0,1717142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2,7e-8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1,81e-8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8,91e-9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0117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Механический цех, Кузнечно- прессовый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Нагревательные печи № 14-17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сключение одновременности работы печей. Приостановка печи № 17. Снижение расхода коксового газа на 25%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0,0651288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0,0488466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0,0162822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0,0105834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0,0079376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0,0026459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Сера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0,0379918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0,0284938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0,0094980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0,1744521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0,1308391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0,0436130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3,2e-9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2,4e-9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8e-10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0118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Механический цех, Кузнечно- прессовый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Отжиговые печи № 1-5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Исключение одновременности работы печей. Приостановка печи № 5. Снижение расхода коксового газа на 20%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0,1925067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0,1540054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0,0385013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0,0312823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0,0250258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0,0062565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Сера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0,1122956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0,0898365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0,0224591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0,5156431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0,4125145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0,1031286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2,7e-8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2,16e-8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5,4e-9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0119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Механический цех, Кузнечно- прессовый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Нагревательные печи №8-10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Исключение одновременности работы печей. Приостановка печи № 10. Снижение расхода коксового газа на 33%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0,0434482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0,0291103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0,0143379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0,0070603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0,0047304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0,0023299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Сера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0,0253448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0,0169810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0,0083638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0,1163793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0,0779741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0,0384052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1,6e-9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1,07e-9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5,28e-10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0121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Механический цех, Кузнечно- прессовый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Нагревательная печь № 19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 xml:space="preserve"> Снижение расхода коксового газа на  20%; Снижение расхода коксового газа на  20%; Снижение расхода коксового газа на 20%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0,0489637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0,0391710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0,0097927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0,0079566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0,0063653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0,0015913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Сера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0,0285622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0,0228498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0,0057124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0,1311528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0,1049222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0,0262306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1,8e-9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1,44e-9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3,6e-10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0122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Механический цех, Кузнечно- прессовый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Нагревательная печь  № 20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коксового газа на 20%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0,0325705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0,0260564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0,0065141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0,0052927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0,0042342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0,0010585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Сера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0,0189995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0,0151996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0,0037999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0,0872425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0,0697940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0,0174485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3,2e-10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2,56e-10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6,4e-11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0123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Механический цех, Кузнечно- прессовый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Нагревательная печь № 21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коксового газа на 20%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0,0374561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0,0299649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0,0074912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0,0060866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0,0048693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0,0012173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Сера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0,0218494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0,0174795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0,0043699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0,1003289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0,0802631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0,0200658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1,1e-9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8,8e-10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2,2e-10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0124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Механический цех, Кузнечно- прессовый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Нагревательная печь № 22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коксового газа на 20%; Снижение расхода коксового газа на 20 %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0,0359428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0,0287542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0,0071886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0,0058406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0,0046725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0,0011681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Сера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0,0209666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0,0167733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0,0041933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0,0962752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0,0770202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0,0192550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1,1e-9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8,8e-10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2,2e-10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0125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Механический цех, Кузнечно- прессовый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Нагревательная печь № 24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коксового газа на 20%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0,0328335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0,0262668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0,0065667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0,0053350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0,0042680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0,0010670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Сера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0,0191528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0,0153222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0,0038306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0,0879469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0,0703575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0,0175894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8e-10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6001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Путевая техника, Путевая техника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Тепловоз ТГМ-40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Организационно-технические мероприятия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0,0666667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0,0566667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0,0100000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0,0108333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0,0092083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0,0016250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0,0861111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0,0731944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0,0129167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Сажа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0,0011111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0,0009444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0,0001667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0004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стального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Барабан сушки песка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Приостановка производства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0,1053240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0,1053240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0,0171150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0,0171150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Сера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0,0614390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0,0614390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0,2821180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0,2821180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2,3e-8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2,3e-8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SiO2&gt;70%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2,4500000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2,4500000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0127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чугунного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Линия формовки ХТС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сырья на   20%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Метанол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0,0002752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0,0002202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0,0000550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Формальдегид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0,0005520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0,0004416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0,0001104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SiO2&gt;70%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0,0256650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0,0205320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0,0051330</w:t>
            </w:r>
          </w:p>
        </w:tc>
      </w:tr>
      <w:tr w:rsidR="00C602A6" w:rsidRPr="00806F59" w:rsidTr="00806F59">
        <w:tc>
          <w:tcPr>
            <w:tcW w:w="9638" w:type="dxa"/>
            <w:gridSpan w:val="8"/>
          </w:tcPr>
          <w:p w:rsidR="00C602A6" w:rsidRPr="00806F59" w:rsidRDefault="00C602A6">
            <w:pPr>
              <w:pStyle w:val="8"/>
            </w:pPr>
            <w:r w:rsidRPr="00806F59">
              <w:rPr>
                <w:b/>
              </w:rPr>
              <w:t>Эффективность по II режиму:</w:t>
            </w:r>
          </w:p>
          <w:p w:rsidR="00C602A6" w:rsidRPr="00806F59" w:rsidRDefault="00C602A6">
            <w:pPr>
              <w:pStyle w:val="8"/>
            </w:pPr>
            <w:r w:rsidRPr="00806F59">
              <w:t>Азота диоксид – Э</w:t>
            </w:r>
            <w:r w:rsidRPr="00806F59">
              <w:rPr>
                <w:vertAlign w:val="subscript"/>
              </w:rPr>
              <w:t>II</w:t>
            </w:r>
            <w:r w:rsidRPr="00806F59">
              <w:t xml:space="preserve"> = 1,4802376 / 3,8586282 ∙ 100 = 38,36%</w:t>
            </w:r>
          </w:p>
          <w:p w:rsidR="00C602A6" w:rsidRPr="00806F59" w:rsidRDefault="00C602A6">
            <w:pPr>
              <w:pStyle w:val="8"/>
            </w:pPr>
            <w:r w:rsidRPr="00806F59">
              <w:t>Азота оксид – Э</w:t>
            </w:r>
            <w:r w:rsidRPr="00806F59">
              <w:rPr>
                <w:vertAlign w:val="subscript"/>
              </w:rPr>
              <w:t>II</w:t>
            </w:r>
            <w:r w:rsidRPr="00806F59">
              <w:t xml:space="preserve"> = 0,2406074 / 0,6272963 ∙ 100 = 38,36%</w:t>
            </w:r>
          </w:p>
          <w:p w:rsidR="00C602A6" w:rsidRPr="00806F59" w:rsidRDefault="00C602A6">
            <w:pPr>
              <w:pStyle w:val="8"/>
            </w:pPr>
            <w:r w:rsidRPr="00806F59">
              <w:t>Сера диоксид – Э</w:t>
            </w:r>
            <w:r w:rsidRPr="00806F59">
              <w:rPr>
                <w:vertAlign w:val="subscript"/>
              </w:rPr>
              <w:t>II</w:t>
            </w:r>
            <w:r w:rsidRPr="00806F59">
              <w:t xml:space="preserve"> = 0,9099182 / 3,7281365 ∙ 100 = 24,41%</w:t>
            </w:r>
          </w:p>
          <w:p w:rsidR="00C602A6" w:rsidRPr="00806F59" w:rsidRDefault="00C602A6">
            <w:pPr>
              <w:pStyle w:val="8"/>
            </w:pPr>
            <w:r w:rsidRPr="00806F59">
              <w:t>Углерод оксид – Э</w:t>
            </w:r>
            <w:r w:rsidRPr="00806F59">
              <w:rPr>
                <w:vertAlign w:val="subscript"/>
              </w:rPr>
              <w:t>II</w:t>
            </w:r>
            <w:r w:rsidRPr="00806F59">
              <w:t xml:space="preserve"> = 3,8801553 / 11,339705 ∙ 100 = 34,22%</w:t>
            </w:r>
          </w:p>
          <w:p w:rsidR="00C602A6" w:rsidRPr="00806F59" w:rsidRDefault="00C602A6">
            <w:pPr>
              <w:pStyle w:val="8"/>
            </w:pPr>
            <w:r w:rsidRPr="00806F59">
              <w:t>Бенз/а/пирен – Э</w:t>
            </w:r>
            <w:r w:rsidRPr="00806F59">
              <w:rPr>
                <w:vertAlign w:val="subscript"/>
              </w:rPr>
              <w:t>II</w:t>
            </w:r>
            <w:r w:rsidRPr="00806F59">
              <w:t xml:space="preserve"> = 1,47e-7 / 5,27e-7 ∙ 100 = 27,86%</w:t>
            </w:r>
          </w:p>
          <w:p w:rsidR="00C602A6" w:rsidRPr="00806F59" w:rsidRDefault="00C602A6">
            <w:pPr>
              <w:pStyle w:val="8"/>
            </w:pPr>
            <w:r w:rsidRPr="00806F59">
              <w:t>Пыль неорганическая: SiO2&gt;70% – Э</w:t>
            </w:r>
            <w:r w:rsidRPr="00806F59">
              <w:rPr>
                <w:vertAlign w:val="subscript"/>
              </w:rPr>
              <w:t>II</w:t>
            </w:r>
            <w:r w:rsidRPr="00806F59">
              <w:t xml:space="preserve"> = 3,9628330 / 8,7116650 ∙ 100 = 45,49%</w:t>
            </w:r>
          </w:p>
          <w:p w:rsidR="00C602A6" w:rsidRPr="00806F59" w:rsidRDefault="00C602A6">
            <w:pPr>
              <w:pStyle w:val="8"/>
            </w:pPr>
            <w:r w:rsidRPr="00806F59">
              <w:t>диАлюминий триоксид – Э</w:t>
            </w:r>
            <w:r w:rsidRPr="00806F59">
              <w:rPr>
                <w:vertAlign w:val="subscript"/>
              </w:rPr>
              <w:t>II</w:t>
            </w:r>
            <w:r w:rsidRPr="00806F59">
              <w:t xml:space="preserve"> = 0,0118574 / 0,0135500 ∙ 100 = 87,51%</w:t>
            </w:r>
          </w:p>
          <w:p w:rsidR="00C602A6" w:rsidRPr="00806F59" w:rsidRDefault="00C602A6">
            <w:pPr>
              <w:pStyle w:val="8"/>
            </w:pPr>
            <w:r w:rsidRPr="00806F59">
              <w:t>диЖелезо триоксид – Э</w:t>
            </w:r>
            <w:r w:rsidRPr="00806F59">
              <w:rPr>
                <w:vertAlign w:val="subscript"/>
              </w:rPr>
              <w:t>II</w:t>
            </w:r>
            <w:r w:rsidRPr="00806F59">
              <w:t xml:space="preserve"> = 0,9336968 / 1,0729252 ∙ 100 = 87,02%</w:t>
            </w:r>
          </w:p>
          <w:p w:rsidR="00C602A6" w:rsidRPr="00806F59" w:rsidRDefault="00C602A6">
            <w:pPr>
              <w:pStyle w:val="8"/>
            </w:pPr>
            <w:r w:rsidRPr="00806F59">
              <w:t>Кальций оксид – Э</w:t>
            </w:r>
            <w:r w:rsidRPr="00806F59">
              <w:rPr>
                <w:vertAlign w:val="subscript"/>
              </w:rPr>
              <w:t>II</w:t>
            </w:r>
            <w:r w:rsidRPr="00806F59">
              <w:t xml:space="preserve"> = 0,0204398 / 0,0218100 ∙ 100 = 93,72%</w:t>
            </w:r>
          </w:p>
          <w:p w:rsidR="00C602A6" w:rsidRPr="00806F59" w:rsidRDefault="00C602A6">
            <w:pPr>
              <w:pStyle w:val="8"/>
            </w:pPr>
            <w:r w:rsidRPr="00806F59">
              <w:t>Марганец и его соединения – Э</w:t>
            </w:r>
            <w:r w:rsidRPr="00806F59">
              <w:rPr>
                <w:vertAlign w:val="subscript"/>
              </w:rPr>
              <w:t>II</w:t>
            </w:r>
            <w:r w:rsidRPr="00806F59">
              <w:t xml:space="preserve"> = 0,0612226 / 0,0648268 ∙ 100 = 94,44%</w:t>
            </w:r>
          </w:p>
          <w:p w:rsidR="00C602A6" w:rsidRPr="00806F59" w:rsidRDefault="00C602A6">
            <w:pPr>
              <w:pStyle w:val="8"/>
            </w:pPr>
            <w:r w:rsidRPr="00806F59">
              <w:t>Пыль неорганическая: SiO2 20-70% – Э</w:t>
            </w:r>
            <w:r w:rsidRPr="00806F59">
              <w:rPr>
                <w:vertAlign w:val="subscript"/>
              </w:rPr>
              <w:t>II</w:t>
            </w:r>
            <w:r w:rsidRPr="00806F59">
              <w:t xml:space="preserve"> = 0,1455471 / 0,2269853 ∙ 100 = 64,12%</w:t>
            </w:r>
          </w:p>
          <w:p w:rsidR="00C602A6" w:rsidRPr="00806F59" w:rsidRDefault="00C602A6">
            <w:pPr>
              <w:pStyle w:val="8"/>
            </w:pPr>
            <w:r w:rsidRPr="00806F59">
              <w:t>Магний оксид – Э</w:t>
            </w:r>
            <w:r w:rsidRPr="00806F59">
              <w:rPr>
                <w:vertAlign w:val="subscript"/>
              </w:rPr>
              <w:t>II</w:t>
            </w:r>
            <w:r w:rsidRPr="00806F59">
              <w:t xml:space="preserve"> = 0,0038840 / 0,0167800 ∙ 100 = 23,15%</w:t>
            </w:r>
          </w:p>
          <w:p w:rsidR="00C602A6" w:rsidRPr="00806F59" w:rsidRDefault="00C602A6">
            <w:pPr>
              <w:pStyle w:val="8"/>
            </w:pPr>
            <w:r w:rsidRPr="00806F59">
              <w:t>Хрома трехвалентные соединения – Э</w:t>
            </w:r>
            <w:r w:rsidRPr="00806F59">
              <w:rPr>
                <w:vertAlign w:val="subscript"/>
              </w:rPr>
              <w:t>II</w:t>
            </w:r>
            <w:r w:rsidRPr="00806F59">
              <w:t xml:space="preserve"> = 0,0009200 / 0,0009200 ∙ 100 = 100%</w:t>
            </w:r>
          </w:p>
          <w:p w:rsidR="00C602A6" w:rsidRPr="00806F59" w:rsidRDefault="00C602A6">
            <w:pPr>
              <w:pStyle w:val="8"/>
            </w:pPr>
            <w:r w:rsidRPr="00806F59">
              <w:t>Пыль древесная – Э</w:t>
            </w:r>
            <w:r w:rsidRPr="00806F59">
              <w:rPr>
                <w:vertAlign w:val="subscript"/>
              </w:rPr>
              <w:t>II</w:t>
            </w:r>
            <w:r w:rsidRPr="00806F59">
              <w:t xml:space="preserve"> = 0,1240000 / 0,6200000 ∙ 100 = 20%</w:t>
            </w:r>
          </w:p>
          <w:p w:rsidR="00C602A6" w:rsidRPr="00806F59" w:rsidRDefault="00C602A6">
            <w:pPr>
              <w:pStyle w:val="8"/>
            </w:pPr>
            <w:r w:rsidRPr="00806F59">
              <w:t>Взвешенные вещества – Э</w:t>
            </w:r>
            <w:r w:rsidRPr="00806F59">
              <w:rPr>
                <w:vertAlign w:val="subscript"/>
              </w:rPr>
              <w:t>II</w:t>
            </w:r>
            <w:r w:rsidRPr="00806F59">
              <w:t xml:space="preserve"> = 0,1218808 / 0,6094040 ∙ 100 = 20%</w:t>
            </w:r>
          </w:p>
          <w:p w:rsidR="00C602A6" w:rsidRPr="00806F59" w:rsidRDefault="00C602A6">
            <w:pPr>
              <w:pStyle w:val="8"/>
            </w:pPr>
            <w:r w:rsidRPr="00806F59">
              <w:t>Диметилбензол – Э</w:t>
            </w:r>
            <w:r w:rsidRPr="00806F59">
              <w:rPr>
                <w:vertAlign w:val="subscript"/>
              </w:rPr>
              <w:t>II</w:t>
            </w:r>
            <w:r w:rsidRPr="00806F59">
              <w:t xml:space="preserve"> = 0,0006072 / 0,0030360 ∙ 100 = 20%</w:t>
            </w:r>
          </w:p>
          <w:p w:rsidR="00C602A6" w:rsidRPr="00806F59" w:rsidRDefault="00C602A6">
            <w:pPr>
              <w:pStyle w:val="8"/>
            </w:pPr>
            <w:r w:rsidRPr="00806F59">
              <w:t>Метилбензол – Э</w:t>
            </w:r>
            <w:r w:rsidRPr="00806F59">
              <w:rPr>
                <w:vertAlign w:val="subscript"/>
              </w:rPr>
              <w:t>II</w:t>
            </w:r>
            <w:r w:rsidRPr="00806F59">
              <w:t xml:space="preserve"> = 0,0043111 / 0,0215557 ∙ 100 = 20%</w:t>
            </w:r>
          </w:p>
          <w:p w:rsidR="00C602A6" w:rsidRPr="00806F59" w:rsidRDefault="00C602A6">
            <w:pPr>
              <w:pStyle w:val="8"/>
            </w:pPr>
            <w:r w:rsidRPr="00806F59">
              <w:t>Бутан-1-ол – Э</w:t>
            </w:r>
            <w:r w:rsidRPr="00806F59">
              <w:rPr>
                <w:vertAlign w:val="subscript"/>
              </w:rPr>
              <w:t>II</w:t>
            </w:r>
            <w:r w:rsidRPr="00806F59">
              <w:t xml:space="preserve"> = 0,0017245 / 0,0086227 ∙ 100 = 20%</w:t>
            </w:r>
          </w:p>
          <w:p w:rsidR="00C602A6" w:rsidRPr="00806F59" w:rsidRDefault="00C602A6">
            <w:pPr>
              <w:pStyle w:val="8"/>
            </w:pPr>
            <w:r w:rsidRPr="00806F59">
              <w:t>Этанол – Э</w:t>
            </w:r>
            <w:r w:rsidRPr="00806F59">
              <w:rPr>
                <w:vertAlign w:val="subscript"/>
              </w:rPr>
              <w:t>II</w:t>
            </w:r>
            <w:r w:rsidRPr="00806F59">
              <w:t xml:space="preserve"> = 0,0025868 / 0,0129340 ∙ 100 = 20%</w:t>
            </w:r>
          </w:p>
          <w:p w:rsidR="00C602A6" w:rsidRPr="00806F59" w:rsidRDefault="00C602A6">
            <w:pPr>
              <w:pStyle w:val="8"/>
            </w:pPr>
            <w:r w:rsidRPr="00806F59">
              <w:t>Бутилацетат – Э</w:t>
            </w:r>
            <w:r w:rsidRPr="00806F59">
              <w:rPr>
                <w:vertAlign w:val="subscript"/>
              </w:rPr>
              <w:t>II</w:t>
            </w:r>
            <w:r w:rsidRPr="00806F59">
              <w:t xml:space="preserve"> = 0,0043113 / 0,0215567 ∙ 100 = 20%</w:t>
            </w:r>
          </w:p>
          <w:p w:rsidR="00C602A6" w:rsidRPr="00806F59" w:rsidRDefault="00C602A6">
            <w:pPr>
              <w:pStyle w:val="8"/>
            </w:pPr>
            <w:r w:rsidRPr="00806F59">
              <w:t>Этилацетат – Э</w:t>
            </w:r>
            <w:r w:rsidRPr="00806F59">
              <w:rPr>
                <w:vertAlign w:val="subscript"/>
              </w:rPr>
              <w:t>II</w:t>
            </w:r>
            <w:r w:rsidRPr="00806F59">
              <w:t xml:space="preserve"> = 0,0043113 / 0,0215567 ∙ 100 = 20%</w:t>
            </w:r>
          </w:p>
          <w:p w:rsidR="00C602A6" w:rsidRPr="00806F59" w:rsidRDefault="00C602A6">
            <w:pPr>
              <w:pStyle w:val="8"/>
            </w:pPr>
            <w:r w:rsidRPr="00806F59">
              <w:t>Метанол – Э</w:t>
            </w:r>
            <w:r w:rsidRPr="00806F59">
              <w:rPr>
                <w:vertAlign w:val="subscript"/>
              </w:rPr>
              <w:t>II</w:t>
            </w:r>
            <w:r w:rsidRPr="00806F59">
              <w:t xml:space="preserve"> = 0,0000550 / 0,0002752 ∙ 100 = 20%</w:t>
            </w:r>
          </w:p>
          <w:p w:rsidR="00C602A6" w:rsidRPr="00806F59" w:rsidRDefault="00C602A6">
            <w:pPr>
              <w:pStyle w:val="8"/>
            </w:pPr>
            <w:r w:rsidRPr="00806F59">
              <w:t>Формальдегид – Э</w:t>
            </w:r>
            <w:r w:rsidRPr="00806F59">
              <w:rPr>
                <w:vertAlign w:val="subscript"/>
              </w:rPr>
              <w:t>II</w:t>
            </w:r>
            <w:r w:rsidRPr="00806F59">
              <w:t xml:space="preserve"> = 0,0001104 / 0,0005520 ∙ 100 = 20%</w:t>
            </w:r>
          </w:p>
          <w:p w:rsidR="00C602A6" w:rsidRPr="00806F59" w:rsidRDefault="00C602A6">
            <w:pPr>
              <w:pStyle w:val="8"/>
            </w:pPr>
            <w:r w:rsidRPr="00806F59">
              <w:t>Пыль абразивная – Э</w:t>
            </w:r>
            <w:r w:rsidRPr="00806F59">
              <w:rPr>
                <w:vertAlign w:val="subscript"/>
              </w:rPr>
              <w:t>II</w:t>
            </w:r>
            <w:r w:rsidRPr="00806F59">
              <w:t xml:space="preserve"> = 0,0611564 / 0,0779804 ∙ 100 = 78,43%</w:t>
            </w:r>
          </w:p>
          <w:p w:rsidR="00C602A6" w:rsidRPr="00806F59" w:rsidRDefault="00C602A6">
            <w:pPr>
              <w:pStyle w:val="8"/>
            </w:pPr>
            <w:r w:rsidRPr="00806F59">
              <w:t>Фтора газообразные соединения – Э</w:t>
            </w:r>
            <w:r w:rsidRPr="00806F59">
              <w:rPr>
                <w:vertAlign w:val="subscript"/>
              </w:rPr>
              <w:t>II</w:t>
            </w:r>
            <w:r w:rsidRPr="00806F59">
              <w:t xml:space="preserve"> = 0,0001732 / 0,0008661 ∙ 100 = 20%</w:t>
            </w:r>
          </w:p>
          <w:p w:rsidR="00C602A6" w:rsidRPr="00806F59" w:rsidRDefault="00C602A6">
            <w:pPr>
              <w:pStyle w:val="8"/>
            </w:pPr>
            <w:r w:rsidRPr="00806F59">
              <w:t>Фториды плохо растворимые – Э</w:t>
            </w:r>
            <w:r w:rsidRPr="00806F59">
              <w:rPr>
                <w:vertAlign w:val="subscript"/>
              </w:rPr>
              <w:t>II</w:t>
            </w:r>
            <w:r w:rsidRPr="00806F59">
              <w:t xml:space="preserve"> = 0,0004795 / 0,0023973 ∙ 100 = 20%</w:t>
            </w:r>
          </w:p>
          <w:p w:rsidR="00C602A6" w:rsidRPr="00806F59" w:rsidRDefault="00C602A6">
            <w:pPr>
              <w:pStyle w:val="8"/>
            </w:pPr>
            <w:r w:rsidRPr="00806F59">
              <w:t>Сажа – Э</w:t>
            </w:r>
            <w:r w:rsidRPr="00806F59">
              <w:rPr>
                <w:vertAlign w:val="subscript"/>
              </w:rPr>
              <w:t>II</w:t>
            </w:r>
            <w:r w:rsidRPr="00806F59">
              <w:t xml:space="preserve"> = 0,0014347 / 0,0053378 ∙ 100 = 26,88%</w:t>
            </w:r>
          </w:p>
          <w:p w:rsidR="00C602A6" w:rsidRPr="00806F59" w:rsidRDefault="00C602A6">
            <w:pPr>
              <w:pStyle w:val="8"/>
            </w:pPr>
            <w:r w:rsidRPr="00806F59">
              <w:t>Бензин – Э</w:t>
            </w:r>
            <w:r w:rsidRPr="00806F59">
              <w:rPr>
                <w:vertAlign w:val="subscript"/>
              </w:rPr>
              <w:t>II</w:t>
            </w:r>
            <w:r w:rsidRPr="00806F59">
              <w:t xml:space="preserve"> = 0,0082223 / 0,0274078 ∙ 100 = 30%</w:t>
            </w:r>
          </w:p>
          <w:p w:rsidR="00C602A6" w:rsidRPr="00806F59" w:rsidRDefault="00C602A6">
            <w:pPr>
              <w:pStyle w:val="8"/>
            </w:pPr>
            <w:r w:rsidRPr="00806F59">
              <w:t>Керосин – Э</w:t>
            </w:r>
            <w:r w:rsidRPr="00806F59">
              <w:rPr>
                <w:vertAlign w:val="subscript"/>
              </w:rPr>
              <w:t>II</w:t>
            </w:r>
            <w:r w:rsidRPr="00806F59">
              <w:t xml:space="preserve"> = 0,0035750 / 0,0119166 ∙ 100 = 30%</w:t>
            </w:r>
          </w:p>
          <w:p w:rsidR="00C602A6" w:rsidRPr="00806F59" w:rsidRDefault="00C602A6">
            <w:pPr>
              <w:pStyle w:val="8"/>
            </w:pPr>
            <w:r w:rsidRPr="00806F59">
              <w:t>Масло минеральное – Э</w:t>
            </w:r>
            <w:r w:rsidRPr="00806F59">
              <w:rPr>
                <w:vertAlign w:val="subscript"/>
              </w:rPr>
              <w:t>II</w:t>
            </w:r>
            <w:r w:rsidRPr="00806F59">
              <w:t xml:space="preserve"> = 0 / 0,0017000 ∙ 100 = 0%</w:t>
            </w:r>
          </w:p>
        </w:tc>
      </w:tr>
      <w:tr w:rsidR="00C602A6" w:rsidRPr="00806F59" w:rsidTr="00806F59">
        <w:tc>
          <w:tcPr>
            <w:tcW w:w="9638" w:type="dxa"/>
            <w:gridSpan w:val="8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rPr>
                <w:b/>
              </w:rPr>
              <w:t>III режим</w:t>
            </w:r>
          </w:p>
          <w:p w:rsidR="00C602A6" w:rsidRPr="00806F59" w:rsidRDefault="00C602A6" w:rsidP="00806F59">
            <w:pPr>
              <w:pStyle w:val="8"/>
              <w:jc w:val="center"/>
            </w:pPr>
            <w:r w:rsidRPr="00806F59">
              <w:t>(с учетом мероприятий по II режиму)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0005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стального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Бегуны №3,4,5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 xml:space="preserve">Приостановка на период НМУ. Вывод бегунов № 3,4 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SiO2&gt;70%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0,1600000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0,1600000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0006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стального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Бегуны (смесители) № 2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 xml:space="preserve"> Снижение расхода сырья на 40%  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SiO2&gt;70%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0,1600000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0,0960000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0,0640000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0007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стального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Полигональное сито, элеватор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 xml:space="preserve"> Снижение расхода сырья  на 40% 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SiO2&gt;70%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0,1700000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0,1020000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0,0680000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0008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стального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Конвейер № 3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 xml:space="preserve"> Снижение расхода сырья на 40% 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SiO2&gt;70%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0,1400000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0,0840000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0,0560000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0009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стального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Тракт горелой земли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 xml:space="preserve"> Снижение расхода сырья на 40%.   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SiO2&gt;70%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0,1100000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0,0660000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0,0440000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0010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стального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Печь с выкатным подом №9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 xml:space="preserve"> Организационно-технические. Снижение производства  на 40%.  ; Снижение расхода природного газа  на 40%  ; Снижение расхода природного газа  на 40%; Снижение расхода газа  на 40%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0,0398145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0,0238887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0,0159258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0,0064699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0,0038819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0,0025880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0,2114380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0,1268628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0,0845752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1,2e-9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7,2e-10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4,8e-10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0011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стального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Печь с выкатным подом №10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 xml:space="preserve">Снижение потребления природного газа на 40% ;  Снижение расхода природного газа на 40%.  ; Снижение потребления природного газа  на 40% 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0,0064699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0,0038819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0,0025880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0,0398145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0,0238887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0,0159258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0,2114380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0,1268628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0,0845752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1,2e-9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7,2e-10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4,8e-10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0014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стального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Печь ДСП-6,25, выбивная решетка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 xml:space="preserve">Исключить одновременность работы электропечей. Снижение производства  на 80,6%. ; Исключить одновременность работы электропечей.  Снижение производства на 80,6%; Исключить одновременность работы электропечей.  Снижение производства на 19,4%; Исключить одновременность работы электропечей.  Снижение производства на 80,6% 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диАлюминий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0,0021000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0,0004074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0,0016926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0,0850000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0,0164900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0,0685100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Кальций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0,0017000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0,0003298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0,0013702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Магний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0,0160000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0,0031040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0,0128960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Марганец и его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0,0027000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0,0005238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0,0021762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0,1308888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0,0253924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0,1054964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0,0215277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0,0041764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0,0173513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Сера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2,2388880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0,4343443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1,8045437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0,2927770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0,0567987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0,2359783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 20-70%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0,0450000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0,0087300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0,0362700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0012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стального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Камерное сушило №9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 xml:space="preserve"> Снижение потребления природного газа на 40%.   ; Снижение потребления природного газа  на 40%; Снижение потребления природного газа на 40%; Снижение потребления природного газа  на 40% 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0,0398145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0,0238887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0,0159258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0,0064699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0,0038819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0,0025880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0,2114380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0,1268628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0,0845752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1,2e-9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7,2e-10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4,8e-10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0013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стального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камерное сушило № 10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 xml:space="preserve">  Снижение потребления природного газа  на  40%.   ; Снижение потребления природного газа на 40%. ; Снижение потребления природного газа на 40%.; Снижение потребления природного газа на 40%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0,0398145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0,0238887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0,0159258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0,0064699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0,0038819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0,0025880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0,2114380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0,1268628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0,0845752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1,2e-9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7,2e-10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4,8e-10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0015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стального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камерное сушило  № 11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 xml:space="preserve"> Снижение расхода природного газа  на 40%. ; Снижение расхода природного газа  на  40%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0,0398145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0,0238887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0,0159258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0,0064699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0,0038819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0,0025880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0,2114380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0,1268628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0,0845752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1,2e-9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7,2e-10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4,8e-10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0016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стального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камерное сушило № 6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коксового газа на 40%.  ; Снижение расхода коксового газа на  40%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0,0700000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0,0420000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0,0280000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0,0113750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0,0068250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0,0045500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0,1875000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0,1125000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0,0750000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1,5e-9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9e-10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Сера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0,0408333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0,0245000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0,0163333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0017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стального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 xml:space="preserve">Камерное сушило № 7 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коксового газа на  40%. ; Снижение расхода коксового газа на  40%; Снижение расхода коксового газа на 40%; Снижение расхода коксового газа  на 40%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0,0700000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0,0420000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0,0280000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0,0113750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0,0068250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0,0045500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0,1875000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0,1125000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0,0750000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1,5e-9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9e-10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Сера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0,0408333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0,0245000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0,0163333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0018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стального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 xml:space="preserve">Камерное сушило № 8 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коксового газа на    40%.     ; Снижение расхода коксового газа на  40%; Снижение расхода коксового газа на 20% 40%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0,0700000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0,0420000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0,0280000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0,0113750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0,0068250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0,0045500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0,1875000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0,1125000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0,0750000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1,5e-9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9e-10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Сера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0,0408333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0,0245000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0,0163333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0031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стального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Тракт горелой земли конвейера № 35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сырья на  40%.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SiO2&gt;70%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0,1100000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0,0660000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0,0440000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0032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стального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Тракт горелой земли  конвейера № 37, 37а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сырья на 40%.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SiO2&gt;70%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0,1600000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0,0960000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0,0640000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6001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стального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Посты газовой резки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Приостановка постов газовой резки металла №1-12; Приостановка постов газовой резки металла №1-12 ; Приостановка постов газовой резки металла №1-4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0,0081000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0,0048600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0,0032400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Марганец и его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0,0001220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0,0000732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0,0000488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0,0086670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0,0052002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0,0034668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0,0137500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0,0082500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0,0055000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0,0014083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0,0008450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0,0005633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6002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стального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Наждачные  станки 1,2,4-11,13,25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 xml:space="preserve">Приостановка станков №1-2 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абразивная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0,0104001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0,0052000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0,0052000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0,0168001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0,0084001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0,0084001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0019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чугунного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 xml:space="preserve">Трехкамерное сушило 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коксового газа на 40%    ; Снижение расхода коксового газа на  40%. ; Снижение расхода коксового газа на 20% 40%; Снижение расхода коксового газа на  40%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0,1458333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0,0875000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0,0583333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0,0236979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0,0142187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0,0094792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Сера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0,0850694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0,0510416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0,0340278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0,3906250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0,2343750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0,1562500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3e-8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1,8e-8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1,2e-8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0020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чугунного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 xml:space="preserve">Термическая печь 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коксового газа на 40%. ; Снижение расхода коксового газа на 40%; Снижение расхода коксового газа на  40%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0,1138211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0,0682927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0,0455284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0,0184960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0,0110976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0,0073984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Сера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0,0663956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0,0398374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0,0265582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0,3048780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0,1829268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0,1219512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2,4e-8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1,44e-8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9,6e-9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0021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чугунного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Камерное сушило № 5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коксового газа на 40% ; Снижение расхода коксового газа на  40%;  Снижение расхода коксового газа на 40%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0,0639269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0,0383561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0,0255708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0,0103881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0,0062329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0,0041552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Сера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0,0372907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0,0223744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0,0149163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0,1712330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0,1027398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0,0684932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5,9e-9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3,54e-9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2,36e-9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0022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чугунного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Камерное сушило № 6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коксового газа на  40%. ; Снижение расхода коксового газа на  40%; Снижение расхода коксового газа на 40%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0,0634304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0,0380582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0,0253722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0,0103074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0,0061844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0,0041230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Сера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0,0370010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0,0222006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0,0148004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0,1699029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0,1019417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0,0679612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5,9e-9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3,54e-9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2,36e-9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0023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чугунного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Камерное сушило № 8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коксового газа на 40%. ; Снижение расхода коксового газа на 40%; Снижение расхода коксового газа на  40%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0,1168950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0,0701370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0,0467580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0,0189954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0,0113972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0,0075982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Сера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0,0681887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0,0409132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0,0272755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0,3131115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0,1878669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0,1252446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1e-8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6e-9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4e-9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0024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чугунного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Большая выбивная решетка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 xml:space="preserve">Снижение расхода сырья на  40%. 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SiO2&gt;70%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0,5800000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0,3480000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0,2320000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0026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чугунного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СКС печи № 1,2 (пескосушки)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коксового газа, сырья на  50%; Снижение расхода коксового газа, сырья  на  50%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0,3899540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0,1949770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0,1949770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0,0633670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0,0316835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0,0316835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Сера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0,2274730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0,1137365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0,1137365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1,0445200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0,5222600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0,5222600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1,1e-8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5,5e-9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5,5e-9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SiO2&gt;70%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0,7990000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0,3995000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0,3995000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0027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чугунного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Очистной барабан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сырья на  40%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SiO2&gt;70%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0,4700000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0,2820000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0,1880000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0028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чугунного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 xml:space="preserve">Конвейер №13,14. 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сырья на   40%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SiO2&gt;70%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0,2600000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0,1560000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0,1040000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0029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чугунного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Бункер сухого песка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сырья на  40%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SiO2&gt;70%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0,4700000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0,2820000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0,1880000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0030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чугунного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Бегуны 114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сырья на   40%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SiO2&gt;70%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0,3400000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0,2040000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0,1360000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0031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чугунного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Малая выбивная решетка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сырья на   40%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SiO2&gt;70%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0,3100000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0,1860000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0,1240000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0032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чугунного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Выбивная решетка ЦЛО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сырья на   40%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SiO2&gt;70%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0,7600000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0,4560000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0,3040000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0033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чугунного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Индукционная печь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Приостановка на период НМУ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0,0033333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0,0033333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0,0005556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0,0005556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Сера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0,0097222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0,0097222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0,0076389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0,0076389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диАлюминий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0,0110000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0,0110000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0,1100000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0,1100000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Кальций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0,0200000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0,0200000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Марганец и его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0,0320000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0,0320000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 20-70%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0,0540000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0,0540000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0039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чугунного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УИП-100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Приостановка на период НМУ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0,0350000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0,0350000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Кальций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0,0001100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0,0001100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Магний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0,0007800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0,0007800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Марганец и его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Хрома трехвалентные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0,0009200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0,0009200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0,0013333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0,0013333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0,0002222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0,0002222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Сера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0,0038889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0,0038889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0,0030506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0,0030506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 20-70%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0,0680000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0,0680000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диАлюминий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0,0004500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0,0004500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0056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чугунного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Деревообрабатывающие станки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сырья на  40%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древесная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0,1800000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0,1080000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0,0720000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0057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чугунного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Деревобрабатывающие станки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сырья на   40%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древесная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0,4400000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0,2640000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0,1760000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0058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чугунного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ВС текстолитового помещения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сырья на   40%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Взвешенные вещества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0,2700000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0,1620000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0,1080000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0059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чугунного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Транспортер №1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сырья на  15% 40%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SiO2&gt;70%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0,0870000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0,0522000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0,0348000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0060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чугунного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Транспортер №2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сырья на   40%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SiO2&gt;70%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0,2200000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0,1320000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0,0880000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6012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2.  Цех ремонта металлургического оборудования № 2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Посты газовой сварки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Приостановка производства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0,0433333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0,0433333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0,0070417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0,0070417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0,0405000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0,0405000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Марганец и его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0,0006111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0,0006111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0,0687500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0,0687500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0126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Вальцешлифовальный цех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Дробометная насечка валков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 xml:space="preserve"> Снижение расхода сырья на  50%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 20-70%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0,0094000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0,0047000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0,0047000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0066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Цех металлоконструкций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Кузнечный горн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Приостановка на период НМУ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0,0009765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0,0009765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0,0001587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0,0001587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Сера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0,0469333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0,0469333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0,0070330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0,0070330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1,85e-7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1,85e-7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 20-70%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0,0495139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0,0495139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0061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чугунного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Тракт горелой земли ЦЛО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сырья на  40%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SiO2&gt;70%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0,7900000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0,4740000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0,3160000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0062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чугунного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Тракт горелой земли нижний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сырья на   40%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SiO2&gt;70%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0,1400000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0,0840000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0,0560000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0025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чугунного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Малярная мастерская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сырья на  40%; Снижение расхода сырья на   40%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Диметилбензол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0,0030360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0,0018216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0,0012144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Метилбензол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0,0215557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0,0129334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0,0086223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Бутан-1-ол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0,0086227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0,0051736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0,0034491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Этанол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0,0129340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0,0077604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0,0051736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Бутилацетат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0,0215567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0,0129340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0,0086227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Этилацетат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0,0215567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0,0129340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0,0086227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Взвешенные вещества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0,0097040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0,0058224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0,0038816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0067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Цех металлоконструкций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Машина газовой резки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Приостановка на период НМУ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0,2736110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0,2736110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Марганец и его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0,0041670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0,0041670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0,0738890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0,0738890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0,0120070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0,0120070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0,0902780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0,0902780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0034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Механический цех, Основной механический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Термическая печь №3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потребления природного газа  на  40%; Снижение потребления природного газа  на 20%. 40%; Снижение потребления природного газа  на   40%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0,0113576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0,0068146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0,0045430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0,0018456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0,0011074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0,0007382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0,0603150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0,0361890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0,0241260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6e-10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4e-10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0035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Механический цех, Основной механический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Термическая печь № 4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потребления природного газа  на  40%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0,0113576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0,0068146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0,0045430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0,0018456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0,0011074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0,0007382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0,0603150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0,0361890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0,0241260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6e-10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4e-10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0036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Механический цех, Основной механический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Термическая печь №5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потребления природного газа  на  40%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0,0583545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0,0350127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0,0233418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0,0094826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0,0056896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0,0037930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0,3098931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0,1859359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0,1239572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6e-10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4e-10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0037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Механический цех, Основной механический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Термическая печь №1,2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коксового газа на 40%; Снижение расхода коксового газа на  40%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0,1453846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0,0872308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0,0581538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0,0236250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0,0141750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0,0094500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0,3894230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0,2336538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0,1557692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Сера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0,0848076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0,0508846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0,0339230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5e-9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3e-9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2e-9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0038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Механический цех, Основной механический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Термические печи №6,7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коксового газа на  40%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0,0412821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0,0247693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0,0165128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0,0067083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0,0040250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0,0026833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Сера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0,0240812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0,0144487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0,0096325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0,1105769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0,0663461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0,0442308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6e-10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4e-10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0040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Механический цех, Основной механический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Печь №15 с выкатным подом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коксового газа на  40%; Снижение расхода коксового газа на  20%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0,0506430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0,0303858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0,0202572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0,0082295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0,0049377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0,0032918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Сера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0,0295418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0,0177251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0,0118167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0,1356511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0,0813907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0,0542604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1,9e-9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1,14e-9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7,6e-10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0042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Механический цех, Основной механический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Сварочные кабины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сварочных электродов на  40%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0,0022738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0,0013643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0,0009095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Марганец и его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0,0002999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0,0001799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0,0001200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0043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Механический цех, Основной механический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Наплавочная установка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сварочных электродов на  40%; Снижение расхода сварочных электродов на 40%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0,0000970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0,0000582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0,0000388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Марганец и его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0,0000280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0,0000168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0,0000112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0,0000003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1,8e-7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1,2e-7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Фтора газообразные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0,0000220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0,0000132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0,0000088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Фториды плохо растворимые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0,0000260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0,0000156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0,0000104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 20-70%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0,0000060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0,0000036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0,0000024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5e-8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3e-8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2e-8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0,0002620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0,0001572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0,0001048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0044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Механический цех, Основной механический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Наждачный станок №11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Приостановка на период НМУ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0,0012600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0,0012600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абразивная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0,0011000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0,0011000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0045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Механический цех, Основной механический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Наждачный станок №12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Приостановка на период НМУ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абразивная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0,0011300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0,0011300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0,0013100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0,0013100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0046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Механический цех, Основной механический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Наждачный станок №16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Организационно-технические.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0,0013800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0,0013800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абразивная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0,0018800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0,0018800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0047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Механический цех, Основной механический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Печь №4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потребления природного газа  на  40%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0,2150000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0,1290000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0,0860000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0,0349375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0,0209625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0,0139750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1,0901250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0,6540750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0,4360500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3,6e-9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2,4e-9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0048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Механический цех, Основной механический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Наждачный станок №21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Приостановка на период НМУ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0,0021500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0,0021500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абразивная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0,0016500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0,0016500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0049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Механический цех, Основной механический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Напайка резцов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сварочных электродов на 40 %; Снижение расхода сварочных электродов на 40 %; Снижение расхода сварочных электродов на 40%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0,0000240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0,0000144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0,0000096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Марганец и его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0,0000034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2,04e-6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1,36e-6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Фтора газообразные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0,0000100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0,0000060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0,0000040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0050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Механический цех, Основной механический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Термическая печь с выкатным подом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коксового газа на  40%; Снижение расхода коксового газа на 40%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0,1453846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0,0872308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0,0581538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0,0236250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0,0141750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0,0094500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Сера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0,0848076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0,0508846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0,0339230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0,3894230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0,2336538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0,1557692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5e-9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3e-9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2e-9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0051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Механический цех, Основной механический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Наждачный станок №5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Приостановка на период НМУ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0,0024200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0,0024200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абразивная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0,0019800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0,0019800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0053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Механический цех, Основной механический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Наждачный станок №15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производства на 40%; Снижение производства на 40 %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0,0027200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0,0016320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0,0010880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абразивная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0,0013800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0,0008280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0,0005520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0054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Механический цех, Основной механический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Наждачный станок №6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Приостановка на период НМУ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0,0006600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0,0006600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абразивная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0,0011400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0,0011400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0055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Механический цех, Основной механический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Наждачный станок №3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Приостановка на период НМУ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абразивная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0,0016800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0,0016800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0,0019200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0,0019200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0063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Механический цех, Основной механический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Абразивно-заточной станок №18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производства на 40%; Снижение производства на 40 %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0,0013400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0,0008040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0,0005360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абразивная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0,0012100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0,0007260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0,0004840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0064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Механический цех, Основной механический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Наждачныйстанок №20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производства на 40%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абразивная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0,0017900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0,0010740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0,0007160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0,0019100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0,0011460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0,0007640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0065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Механический цех, Основной механический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Внутришлифовальные станки №779,780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Исключить одновременность работы станков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0,0066000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0,0033000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0,0033000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абразивная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0,0036000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0,0018000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0,0018000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6004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Механический цех, Основной механический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Наждачные станки  № 14, 24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Приостановка производства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0,0042001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0,0042001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абразивная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0,0026001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0,0026001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6005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Механический цех, Основной механический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Посты газовой резки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Приостановить эксплуатацию  постов № 1-4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0,0081000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0,0032400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0,0048600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Марганец и его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0,0001220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0,0000488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0,0000732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0,0086670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0,0034668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0,0052002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0,0137500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0,0055000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0,0082500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0,0014083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0,0005633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0,0008450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0072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Цех металлоконструкций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Газорезательная машина Suprarex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Приостановка производства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0,2120000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0,2120000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Марганец и его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0,0033000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0,0033000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0,0591100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0,0591100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0,0096060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0,0096060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0,0902780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0,0902780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0068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Цех металлоконструкций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Установка дробометной очистки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объема обрабатываемых заготовок на  40%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Взвешенные вещества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0,3297000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0,1978200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0,1318800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0073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Цех металлоконструкций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Газорезательная машина Messer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Приостановка производства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0,1053150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0,1053150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Марганец и его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0,0185850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0,0185850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0,0591100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0,0591100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0,0096060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0,0096060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0,0902780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0,0902780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0074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Цех металлоконструкций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Воздухонагреватель Тепловей 100N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потребления природного газа  на 40%.; Снижение потребления природного газа  на 40 %.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0,0058500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0,0035100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0,0023400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0,0009500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0,0005700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0,0003800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0,0259610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0,0155766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0,0103844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6,2e-9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3,72e-9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2,48e-9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0075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Цех металлоконструкций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Воздухонагреватель Тепловей 100N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потребления природного газа  на 40%.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0,0058500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0,0035100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0,0023400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0,0009500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0,0005700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0,0003800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0,0259610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0,0155766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0,0103844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6,2e-9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3,72e-9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2,48e-9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0076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Цех металлоконструкций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Воздухонагреватель Тепловей 100N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потребления природного газа  на 40%.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0,0058500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0,0035100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0,0023400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0,0009500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0,0005700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0,0003800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0,0259610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0,0155766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0,0103844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6,2e-9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3,72e-9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2,48e-9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0077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Цех металлоконструкций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Воздухонагреватель Тепловей 100N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потребления природного газа  на 40%.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0,0058500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0,0035100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0,0023400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0,0009500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0,0005700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0,0003800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0,0259610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0,0155766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0,0103844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6,2e-9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3,72e-9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2,48e-9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0078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Цех металлоконструкций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Воздухонагреватель Тепловей 100N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потребления природного газа  на 40%.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0,0058500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0,0035100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0,0023400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0,0009500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0,0005700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0,0003800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0,0259610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0,0155766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0,0103844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6,2e-9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3,72e-9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2,48e-9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0079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Цех металлоконструкций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Воздухонагреватель Тепловей 100N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потребления природного газа  на 40%.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0,0058500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0,0035100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0,0023400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0,0009500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0,0005700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0,0003800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0,0259610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0,0155766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0,0103844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6,2e-9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3,72e-9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2,48e-9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0080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Цех металлоконструкций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Воздухонагреватель Тепловей 100N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потребления природного газа  на 40%.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6,2e-9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3,72e-9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2,48e-9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0,0058500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0,0035100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0,0023400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0,0009500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0,0005700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0,0003800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0,0259610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0,0155766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0,0103844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0081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Цех металлоконструкций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Воздухонагреватель Тепловей 100N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потребления природного газа  на 40%.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0,0259610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0,0155766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0,0103844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6,2e-9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3,72e-9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2,48e-9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0,0058500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0,0035100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0,0023400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0,0009500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0,0005700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0,0003800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0082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Цех металлоконструкций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Воздухонагреватель Тепловей 100N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потребления природного газа  на 40%.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0,0009500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0,0005700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0,0003800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0,0058500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0,0035100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0,0023400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0,0259610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0,0155766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0,0103844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6,2e-9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3,72e-9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2,48e-9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0083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Цех металлоконструкций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Воздухонагреватель Тепловей 100N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потребления природного газа  на 40%.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6,2e-9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3,72e-9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2,48e-9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0,0259610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0,0155766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0,0103844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0,0058500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0,0035100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0,0023400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0,0009500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0,0005700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0,0003800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0084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Цех металлоконструкций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Воздухонагреватель Тепловей 100N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потребления природного газа  на 40%.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0,0009500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0,0005700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0,0003800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0,0058500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0,0035100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0,0023400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0,0259610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0,0155766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0,0103844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6,2e-9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3,72e-9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2,48e-9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0085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Цех металлоконструкций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Воздухонагреватель Тепловей 100N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потребления природного газа  на 40%.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6,2e-9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3,72e-9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2,48e-9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0,0259610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0,0155766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0,0103844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0,0009500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0,0005700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0,0003800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0,0058500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0,0035100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0,0023400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0086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Цех металлоконструкций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Воздухонагреватель Тепловей 100N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потребления природного газа  на 40%.; Снижение потребления природного газа  на 40%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0,0009500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0,0005700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0,0003800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0,0259610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0,0155766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0,0103844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6,2e-9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3,72e-9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2,48e-9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0,0058500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0,0035100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0,0023400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0087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Цех металлоконструкций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Воздухонагреватель Тепловей 100N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потребления природного газа  на 40%.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6,2e-9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3,72e-9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2,48e-9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0,0259610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0,0155766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0,0103844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0,0009500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0,0005700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0,0003800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0,0058500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0,0035100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0,0023400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0088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Цех металлоконструкций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Воздухонагреватель Тепловей 100N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потребления природного газа  на 40%.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0,0058500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0,0035100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0,0023400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0,0009500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0,0005700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0,0003800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0,0259610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0,0155766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0,0103844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6,2e-9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3,72e-9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2,48e-9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0089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Цех металлоконструкций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Воздухонагреватель Тепловей 100N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потребления природного газа  на 40%.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6,2e-9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3,72e-9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2,48e-9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0,0259610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0,0155766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0,0103844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0,0009500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0,0005700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0,0003800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0,0058500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0,0035100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0,0023400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6006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Цех металлоконструкций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Посты газовой резки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Приостановка производства  ; Приостановка производства на период НМУ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0,0567000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0,0567000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Марганец и его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0,0008554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0,0008554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0,0606670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0,0606670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0,0098580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0,0098580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0,0962500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0,0962500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6007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Цех металлоконструкций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Наждачные станки №1-8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Приостановка производства; Приостановка производства на период НМУ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0,0336000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0,0336000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абразивная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0,0208000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0,0208000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6008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Цех металлоконструкций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Нагревательные печи № 1,2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Приостановка производства; Приостановка производства на период НМУ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0,1144860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0,1144860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0,0186040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0,0186040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0,5804900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0,5804900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1,5e-8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1,5e-8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6013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Цех подготовки производства, Гараж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Гараж. Автотанспорт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Организационно-технические мероприятия. Снижение производства на 20%; Организационно-технические мероприятия.Снижение производства на 20%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0,0079342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0,0051572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0,0027770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0,0012893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0,0008380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0,0004513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Сажа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0,0003489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0,0002268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0,0001221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Сера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0,0017758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0,0011543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0,0006215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0,2031417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0,1320421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0,0710996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Бензин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0,0274078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0,0178151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0,0095927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Керосин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0,0043333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0,0028166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0,0015167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6014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Цех подготовки производства, Гараж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Гараж. Спецтехника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Организационно-технические мероприятия.Снижение производства на 20%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Керосин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0,0075833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0,0049291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0,0026542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0,0332944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0,0216414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0,0116530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Сера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0,0030889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0,0020078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0,0010811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Сажа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0,0038778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0,0025206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0,0013572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0,0044471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0,0028906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0,0015565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0,0273778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0,0177956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0,0095822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0129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Цех металлоконструкций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Машина плазменной резки металла "Агат"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Приостановка производства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0,0087478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0,0087478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Марганец и его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0,0002633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0,0002633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0,1318889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0,1318889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0,0214319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0,0214319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0,0384722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0,0384722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0130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Механический цех, Основной механический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Продольный фрезерный станок № 727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Приостановка на период НМУ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0,0000580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0,0000580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0090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1.Цех ремонта металлургического оборудования  №1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Сварочные установки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электродов на  40%; Снижение расхода электродов на   40%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0,0049990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0,0029994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0,0019996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Марганец и его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0,0004300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0,0002580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0,0001720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0,0007010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0,0004206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0,0002804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0,0077740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0,0046644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0,0031096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Фтора газообразные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0,0004380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0,0002628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0,0001752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Фториды плохо растворимые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0,0015430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0,0009258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0,0006172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 20-70%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0,0006550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0,0003930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0,0002620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0,0001140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0,0000684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0,0000456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0091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1.Цех ремонта металлургического оборудования  №1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Нагревательные печи.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Исключить одновременность работы нагревательных печей. Сниение расхода консового газа на 50%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0,0702580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0,0351290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0,0351290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0,0114170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0,0057085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0,0057085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Сера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0,0408333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0,0204167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0,0204167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0,1888080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0,0944040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0,0944040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2,5e-9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1,25e-9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1,25e-9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0092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1.Цех ремонта металлургического оборудования  №1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Наждачный станок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 xml:space="preserve">Оргтех.мероприятия; Оргтех.мероприятия 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0,0014900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0,0014900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абразивная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0,0013400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0,0013400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6009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1.Цех ремонта металлургического оборудования  №1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Наждачные станки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Приостановка производства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абразивная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0,0160000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0,0160000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0,0240000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0,0240000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6010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1.Цех ремонта металлургического оборудования  №1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Посты газовой резки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Приостановка производства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0,0032400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0,0032400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Марганец и его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0,0000489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0,0000489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0,0275000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0,0275000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0,0028167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0,0028167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0093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2.  Цех ремонта металлургического оборудования № 2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Сварочная установка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электродов на 40%; Снижение расхода электродов на  40%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0,0020192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0,0012115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0,0008077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Марганец и его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0,0001738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0,0001043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0,0000695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0,0002833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0,0001700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0,0001133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0,0031403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0,0018842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0,0012561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Фтора газообразные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0,0001771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0,0001063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0,0000708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Фториды плохо растворимые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0,0006233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0,0003740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0,0002493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 20-70%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0,0002644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0,0001586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0,0001058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0,0000460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0,0000276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0,0000184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0094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2.  Цех ремонта металлургического оборудования № 2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Термические печи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Исключить одновременность работы нагревательных печей: снижение расхода коксового газа на 50%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0,0958900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0,0479450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0,0479450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0,0155820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0,0077910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0,0077910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Сера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0,0559360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0,0279680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0,0279680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0,2568490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0,1284245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0,1284245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1,03e-8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5,15e-9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5,15e-9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0095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2.  Цех ремонта металлургического оборудования № 2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Наплавочные установки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электродов на  40%; Снижение расхода электродов на   40%; Снижение расхода электродов на 40%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0,0003800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0,0002280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0,0001520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Марганец и его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0,0001170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0,0000702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0,0000468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0,0000029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1,74e-6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1,16e-6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0,0025950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0,0015570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0,0010380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Фтора газообразные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0,0002190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0,0001314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0,0000876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Фториды плохо растворимые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0,0002050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0,0001230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0,0000820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 20-70%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0,0001460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0,0000876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0,0000584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0,0000005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0,0000003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0,0000002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0096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2.  Цех ремонта металлургического оборудования № 2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Наждачный станок №126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Организационно-технические мероприятия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0,0024000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0,0024000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абразивная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0,0016000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0,0016000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0097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2.  Цех ремонта металлургического оборудования № 2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Наждачный станок №127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Организационно-технические мероприятия.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0,0022000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0,0022000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абразивная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0,0015000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0,0015000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0099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2.  Цех ремонта металлургического оборудования № 2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Воздухонагреватель АМ23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потребления природного газа  на 40%.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0,0008080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0,0004848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0,0003232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0,0001313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0,0000788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0,0000525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0,0033660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0,0020196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0,0013464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5,8e-10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3,48e-10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2,32e-10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0100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2.  Цех ремонта металлургического оборудования № 2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Воздухонагреватель АМ23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потребления природного газа  на 40%.; Снижение потребления природного газа  на 40 %.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0,0008080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0,0004848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0,0003232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0,0001313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0,0000788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0,0000525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0,0033660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0,0020196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0,0013464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5,8e-10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3,48e-10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2,32e-10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0101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2.  Цех ремонта металлургического оборудования № 2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Воздухонагреватель АМ23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 xml:space="preserve">Снижение потребления природного газа  на 40%.; Снижение потребления природного газа  на 40% 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0,0008080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0,0004848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0,0003232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0,0001313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0,0000788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0,0000525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0,0033660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0,0020196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0,0013464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5,8e-10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3,48e-10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2,32e-10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0102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2.  Цех ремонта металлургического оборудования № 2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Воздухонагреватель АМ23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 xml:space="preserve"> Снижение потребления природного газа  на 40%; Снижение потребления природного газа  на 40%.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0,0008080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0,0004848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0,0003232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0,0001313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0,0000788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0,0000525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0,0033660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0,0020196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0,0013464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5,8e-10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3,48e-10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2,32e-10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0103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2.  Цех ремонта металлургического оборудования № 2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Воздухонагреватель АМ23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потребления природного газа  на 40%.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0,0008080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0,0004848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0,0003232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0,0001313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0,0000788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0,0000525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0,0033660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0,0020196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0,0013464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5,8e-10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3,48e-10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2,32e-10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0104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2.  Цех ремонта металлургического оборудования № 2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Воздухонагреватель АМ23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потребления природного газа  на 40%.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0,0008080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0,0004848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0,0003232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0,0001313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0,0000788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0,0000525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0,0033660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0,0020196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0,0013464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5,8e-10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3,48e-10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2,32e-10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0105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2.  Цех ремонта металлургического оборудования № 2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Воздухонагреватель АМ23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потребления природного газа  на 40%.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0,0008080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0,0004848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0,0003232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0,0001313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0,0000788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0,0000525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0,0033660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0,0020196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0,0013464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5,8e-10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3,48e-10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2,32e-10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0106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2.  Цех ремонта металлургического оборудования № 2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Воздухонагреватель АМ23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потребления природного газа  на 40%.;  Снижение потребления природного газа  на 40%.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0,0008080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0,0004848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0,0003232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0,0001313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0,0000788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0,0000525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0,0033660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0,0020196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0,0013464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5,8e-10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3,48e-10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2,32e-10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0107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2.  Цех ремонта металлургического оборудования № 2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Воздухонагреватель АМ23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потребления природного газа  на 40%.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0,0008080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0,0004848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0,0003232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0,0001313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0,0000788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0,0000525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0,0033660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0,0020196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0,0013464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5,8e-10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3,48e-10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2,32e-10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0108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2.  Цех ремонта металлургического оборудования № 2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Воздухонагреватель АМ23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потребления природного газа  на 40%.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0,0008080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0,0004848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0,0003232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0,0001313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0,0000788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0,0000525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0,0033660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0,0020196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0,0013464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5,8e-10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3,48e-10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2,32e-10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0109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2.  Цех ремонта металлургического оборудования № 2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Воздухонагреватель АМ23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потребления природного газа  на 40%.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0,0008080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0,0004848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0,0003232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0,0001313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0,0000788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0,0000525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0,0033660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0,0020196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0,0013464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5,8e-10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3,48e-10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2,32e-10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0110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2.  Цех ремонта металлургического оборудования № 2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Воздухонагреватель АМ23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потребления природного газа  на 40%.;  Снижение потребления природного газа  на 40%.; Снижение потребления природного газа  на  40 %.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0,0008080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0,0004848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0,0003232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0,0001313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0,0000788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0,0000525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0,0033660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0,0020196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0,0013464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5,8e-10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3,48e-10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2,32e-10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0111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2.  Цех ремонта металлургического оборудования № 2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Воздухонагреватель АМ23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потребления природного газа  на 40%.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0,0008080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0,0004848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0,0003232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0,0001313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0,0000788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0,0000525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0,0033660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0,0020196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0,0013464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5,8e-10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3,48e-10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2,32e-10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0112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2.  Цех ремонта металлургического оборудования № 2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Воздухонагреватель АМ23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потребления природного газа  на 40%.; Снижение потребления природного газа  на 40%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0,0008080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0,0004848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0,0003232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0,0001313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0,0000788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0,0000525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0,0033660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0,0020196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0,0013464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5,8e-10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3,48e-10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2,32e-10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0113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2.  Цех ремонта металлургического оборудования № 2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Воздухонагреватель АМ23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потребления природного газа  на 40%.;  Снижение потребления природного газа  на 40%.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0,0008080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0,0004848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0,0003232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0,0001313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0,0000788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0,0000525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0,0033660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0,0020196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0,0013464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5,8e-10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3,48e-10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2,32e-10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6011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2.  Цех ремонта металлургического оборудования № 2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Наждачные станки № 65, 132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Приостановка производства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0,0084002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0,0084002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абразивная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0,0052002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0,0052002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0128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Вальцешлифовальный цех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 xml:space="preserve">Электроэрозионный станок 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Оргнизационно-технические мероприятия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Масло минеральное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0,0017000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0,0017000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0116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Механический цех, Кузнечно- прессовый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Обжиговые печи № 11,12,13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Приостановка печей № 12,13. Снижение расхода коксового газа на 66%;  Приостановка печи №12,  13. Снижение расхода коксового газа на 66%;  Приостановка печей № 12,13. Снижение расхода коксового газа на 66%;  Приостановка печи №12, 13. Снижение расхода коксового газа на 66%;  Приостановка печи № 12,13. Снижение расхода коксового газа на 66%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0,1942391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0,0660413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0,1281978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0,0315676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0,0107330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0,0208346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Сера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0,1133119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0,0385260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0,0747859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0,5203461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0,1769177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0,3434284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2,7e-8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9,18e-9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1,78e-8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0117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Механический цех, Кузнечно- прессовый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Нагревательные печи № 14-17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сключение одновременности работы печей. Приостановка печи № 16, 17. Снижение расхода коксового газа на 50%; сключение одновременности работы печей. Приостановка печи № 16,17. Снижение расхода коксового газа на 50%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0,0651288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0,0325644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0,0325644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0,0105834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0,0052917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0,0052917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Сера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0,0379918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0,0189959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0,0189959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0,1744521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0,0872260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0,0872260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3,2e-9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1,6e-9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1,6e-9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0118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Механический цех, Кузнечно- прессовый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Отжиговые печи № 1-5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Исключение одновременности работы печей. Приостановка печи № 4,5. Снижение расхода коксового газа на 40%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0,1925067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0,1155040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0,0770027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0,0312823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0,0187694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0,0125129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Сера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0,1122956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0,0673774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0,0449182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0,5156431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0,3093859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0,2062572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2,7e-8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1,62e-8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1,08e-8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0119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Механический цех, Кузнечно- прессовый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Нагревательные печи №8-10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 xml:space="preserve"> Приостановка печи № 9,10. Снижение расхода коксового газа на 67%;  Приостановка печи №9, 10. Снижение расхода коксового газа на 67%; Приостановка печи № 9,10. Снижение расхода коксового газа на 67%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0,0434482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0,0143379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0,0291103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0,0070603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0,0023299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0,0047304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Сера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0,0253448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0,0083638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0,0169810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0,1163793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0,0384052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0,0779741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1,6e-9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5,28e-10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1,07e-9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0121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Механический цех, Кузнечно- прессовый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Нагревательная печь № 19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коксового газа на 40%; Снижение расхода коксового газа на   40%; Снижение расхода коксового газа на  40%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0,0489637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0,0293782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0,0195855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0,0079566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0,0047740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0,0031826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Сера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0,0285622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0,0171373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0,0114249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0,1311528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0,0786917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0,0524611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1,8e-9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1,08e-9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7,2e-10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0122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Механический цех, Кузнечно- прессовый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Нагревательная печь  № 20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коксового газа на 40%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0,0325705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0,0195423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0,0130282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0,0052927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0,0031756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0,0021171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Сера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0,0189995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0,0113997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0,0075998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0,0872425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0,0523455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0,0348970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3,2e-10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1,92e-10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1,28e-10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0123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Механический цех, Кузнечно- прессовый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Нагревательная печь № 21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коксового газа на 40%; Снижение расхода коксового газа на 40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0,0374561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0,0224737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0,0149824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0,0060866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0,0036520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0,0024346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Сера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0,0218494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0,0131096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0,0087398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0,1003289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0,0601973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0,0401316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1,1e-9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6,6e-10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4,4e-10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0124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Механический цех, Кузнечно- прессовый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Нагревательная печь № 22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коксового газа на 40%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0,0359428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0,0215657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0,0143771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0,0058406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0,0035044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0,0023362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Сера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0,0209666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0,0125800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0,0083866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0,0962752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0,0577651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0,0385101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1,1e-9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6,6e-10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4,4e-10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0125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Механический цех, Кузнечно- прессовый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Нагревательная печь № 24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коксового газа на 40%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0,0328335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0,0197001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0,0131334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0,0053350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0,0032010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0,0021340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Сера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0,0191528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0,0114917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0,0076611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0,0879469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0,0527681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0,0351788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6e-10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4e-10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6001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Путевая техника, Путевая техника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Тепловоз ТГМ-40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Организационно-технические мероприятия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0,0666667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0,0566667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0,0100000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0,0108333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0,0092083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0,0016250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0,0861111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0,0731944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0,0129167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Сажа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0,0011111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0,0009444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0,0001667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0004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стального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Барабан сушки песка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Приостановка производства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0,1053240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0,1053240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0,0171150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0,0171150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Сера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0,0614390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0,0614390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0,2821180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0,2821180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2,3e-8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2,3e-8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SiO2&gt;70%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2,4500000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2,4500000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0127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Литейный цех., Отделение чугунного литья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Линия формовки ХТС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сырья на  40%; Снижение расхода сырья на   40%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Метанол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0,0002752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0,0001651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0,0001101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Формальдегид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0,0005520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0,0003312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0,0002208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SiO2&gt;70%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0,0256650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0,0153990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0,0102660</w:t>
            </w:r>
          </w:p>
        </w:tc>
      </w:tr>
      <w:tr w:rsidR="00C602A6" w:rsidRPr="00806F59" w:rsidTr="00806F59">
        <w:tc>
          <w:tcPr>
            <w:tcW w:w="9638" w:type="dxa"/>
            <w:gridSpan w:val="8"/>
          </w:tcPr>
          <w:p w:rsidR="00C602A6" w:rsidRPr="00806F59" w:rsidRDefault="00C602A6">
            <w:pPr>
              <w:pStyle w:val="8"/>
            </w:pPr>
            <w:r w:rsidRPr="00806F59">
              <w:rPr>
                <w:b/>
              </w:rPr>
              <w:t>Эффективность по III режиму:</w:t>
            </w:r>
          </w:p>
          <w:p w:rsidR="00C602A6" w:rsidRPr="00806F59" w:rsidRDefault="00C602A6">
            <w:pPr>
              <w:pStyle w:val="8"/>
            </w:pPr>
            <w:r w:rsidRPr="00806F59">
              <w:t>Азота диоксид – Э</w:t>
            </w:r>
            <w:r w:rsidRPr="00806F59">
              <w:rPr>
                <w:vertAlign w:val="subscript"/>
              </w:rPr>
              <w:t>III</w:t>
            </w:r>
            <w:r w:rsidRPr="00806F59">
              <w:t xml:space="preserve"> = 2,1067203 / 3,8586282 ∙ 100 = 54,6%</w:t>
            </w:r>
          </w:p>
          <w:p w:rsidR="00C602A6" w:rsidRPr="00806F59" w:rsidRDefault="00C602A6">
            <w:pPr>
              <w:pStyle w:val="8"/>
            </w:pPr>
            <w:r w:rsidRPr="00806F59">
              <w:t>Азота оксид – Э</w:t>
            </w:r>
            <w:r w:rsidRPr="00806F59">
              <w:rPr>
                <w:vertAlign w:val="subscript"/>
              </w:rPr>
              <w:t>III</w:t>
            </w:r>
            <w:r w:rsidRPr="00806F59">
              <w:t xml:space="preserve"> = 0,3425678 / 0,6272963 ∙ 100 = 54,61%</w:t>
            </w:r>
          </w:p>
          <w:p w:rsidR="00C602A6" w:rsidRPr="00806F59" w:rsidRDefault="00C602A6">
            <w:pPr>
              <w:pStyle w:val="8"/>
            </w:pPr>
            <w:r w:rsidRPr="00806F59">
              <w:t>Сера диоксид – Э</w:t>
            </w:r>
            <w:r w:rsidRPr="00806F59">
              <w:rPr>
                <w:vertAlign w:val="subscript"/>
              </w:rPr>
              <w:t>III</w:t>
            </w:r>
            <w:r w:rsidRPr="00806F59">
              <w:t xml:space="preserve"> = 2,5457175 / 3,7281365 ∙ 100 = 68,28%</w:t>
            </w:r>
          </w:p>
          <w:p w:rsidR="00C602A6" w:rsidRPr="00806F59" w:rsidRDefault="00C602A6">
            <w:pPr>
              <w:pStyle w:val="8"/>
            </w:pPr>
            <w:r w:rsidRPr="00806F59">
              <w:t>Углерод оксид – Э</w:t>
            </w:r>
            <w:r w:rsidRPr="00806F59">
              <w:rPr>
                <w:vertAlign w:val="subscript"/>
              </w:rPr>
              <w:t>III</w:t>
            </w:r>
            <w:r w:rsidRPr="00806F59">
              <w:t xml:space="preserve"> = 5,7866070 / 11,339705 ∙ 100 = 51,03%</w:t>
            </w:r>
          </w:p>
          <w:p w:rsidR="00C602A6" w:rsidRPr="00806F59" w:rsidRDefault="00C602A6">
            <w:pPr>
              <w:pStyle w:val="8"/>
            </w:pPr>
            <w:r w:rsidRPr="00806F59">
              <w:t>Бенз/а/пирен – Э</w:t>
            </w:r>
            <w:r w:rsidRPr="00806F59">
              <w:rPr>
                <w:vertAlign w:val="subscript"/>
              </w:rPr>
              <w:t>III</w:t>
            </w:r>
            <w:r w:rsidRPr="00806F59">
              <w:t xml:space="preserve"> = 3,55e-7 / 5,27e-7 ∙ 100 = 67,31%</w:t>
            </w:r>
          </w:p>
          <w:p w:rsidR="00C602A6" w:rsidRPr="00806F59" w:rsidRDefault="00C602A6">
            <w:pPr>
              <w:pStyle w:val="8"/>
            </w:pPr>
            <w:r w:rsidRPr="00806F59">
              <w:t>Пыль неорганическая: SiO2&gt;70% – Э</w:t>
            </w:r>
            <w:r w:rsidRPr="00806F59">
              <w:rPr>
                <w:vertAlign w:val="subscript"/>
              </w:rPr>
              <w:t>III</w:t>
            </w:r>
            <w:r w:rsidRPr="00806F59">
              <w:t xml:space="preserve"> = 5,1305660 / 8,7116650 ∙ 100 = 58,89%</w:t>
            </w:r>
          </w:p>
          <w:p w:rsidR="00C602A6" w:rsidRPr="00806F59" w:rsidRDefault="00C602A6">
            <w:pPr>
              <w:pStyle w:val="8"/>
            </w:pPr>
            <w:r w:rsidRPr="00806F59">
              <w:t>диАлюминий триоксид – Э</w:t>
            </w:r>
            <w:r w:rsidRPr="00806F59">
              <w:rPr>
                <w:vertAlign w:val="subscript"/>
              </w:rPr>
              <w:t>III</w:t>
            </w:r>
            <w:r w:rsidRPr="00806F59">
              <w:t xml:space="preserve"> = 0,0131426 / 0,0135500 ∙ 100 = 96,99%</w:t>
            </w:r>
          </w:p>
          <w:p w:rsidR="00C602A6" w:rsidRPr="00806F59" w:rsidRDefault="00C602A6">
            <w:pPr>
              <w:pStyle w:val="8"/>
            </w:pPr>
            <w:r w:rsidRPr="00806F59">
              <w:t>диЖелезо триоксид – Э</w:t>
            </w:r>
            <w:r w:rsidRPr="00806F59">
              <w:rPr>
                <w:vertAlign w:val="subscript"/>
              </w:rPr>
              <w:t>III</w:t>
            </w:r>
            <w:r w:rsidRPr="00806F59">
              <w:t xml:space="preserve"> = 1,0197074 / 1,0729252 ∙ 100 = 95,04%</w:t>
            </w:r>
          </w:p>
          <w:p w:rsidR="00C602A6" w:rsidRPr="00806F59" w:rsidRDefault="00C602A6">
            <w:pPr>
              <w:pStyle w:val="8"/>
            </w:pPr>
            <w:r w:rsidRPr="00806F59">
              <w:t>Кальций оксид – Э</w:t>
            </w:r>
            <w:r w:rsidRPr="00806F59">
              <w:rPr>
                <w:vertAlign w:val="subscript"/>
              </w:rPr>
              <w:t>III</w:t>
            </w:r>
            <w:r w:rsidRPr="00806F59">
              <w:t xml:space="preserve"> = 0,0214802 / 0,0218100 ∙ 100 = 98,49%</w:t>
            </w:r>
          </w:p>
          <w:p w:rsidR="00C602A6" w:rsidRPr="00806F59" w:rsidRDefault="00C602A6">
            <w:pPr>
              <w:pStyle w:val="8"/>
            </w:pPr>
            <w:r w:rsidRPr="00806F59">
              <w:t>Марганец и его соединения – Э</w:t>
            </w:r>
            <w:r w:rsidRPr="00806F59">
              <w:rPr>
                <w:vertAlign w:val="subscript"/>
              </w:rPr>
              <w:t>III</w:t>
            </w:r>
            <w:r w:rsidRPr="00806F59">
              <w:t xml:space="preserve"> = 0,0635497 / 0,0648268 ∙ 100 = 98,03%</w:t>
            </w:r>
          </w:p>
          <w:p w:rsidR="00C602A6" w:rsidRPr="00806F59" w:rsidRDefault="00C602A6">
            <w:pPr>
              <w:pStyle w:val="8"/>
            </w:pPr>
            <w:r w:rsidRPr="00806F59">
              <w:t>Пыль неорганическая: SiO2 20-70% – Э</w:t>
            </w:r>
            <w:r w:rsidRPr="00806F59">
              <w:rPr>
                <w:vertAlign w:val="subscript"/>
              </w:rPr>
              <w:t>III</w:t>
            </w:r>
            <w:r w:rsidRPr="00806F59">
              <w:t xml:space="preserve"> = 0,2129125 / 0,2269853 ∙ 100 = 93,8%</w:t>
            </w:r>
          </w:p>
          <w:p w:rsidR="00C602A6" w:rsidRPr="00806F59" w:rsidRDefault="00C602A6">
            <w:pPr>
              <w:pStyle w:val="8"/>
            </w:pPr>
            <w:r w:rsidRPr="00806F59">
              <w:t>Магний оксид – Э</w:t>
            </w:r>
            <w:r w:rsidRPr="00806F59">
              <w:rPr>
                <w:vertAlign w:val="subscript"/>
              </w:rPr>
              <w:t>III</w:t>
            </w:r>
            <w:r w:rsidRPr="00806F59">
              <w:t xml:space="preserve"> = 0,0136760 / 0,0167800 ∙ 100 = 81,5%</w:t>
            </w:r>
          </w:p>
          <w:p w:rsidR="00C602A6" w:rsidRPr="00806F59" w:rsidRDefault="00C602A6">
            <w:pPr>
              <w:pStyle w:val="8"/>
            </w:pPr>
            <w:r w:rsidRPr="00806F59">
              <w:t>Хрома трехвалентные соединения – Э</w:t>
            </w:r>
            <w:r w:rsidRPr="00806F59">
              <w:rPr>
                <w:vertAlign w:val="subscript"/>
              </w:rPr>
              <w:t>III</w:t>
            </w:r>
            <w:r w:rsidRPr="00806F59">
              <w:t xml:space="preserve"> = 0,0009200 / 0,0009200 ∙ 100 = 100%</w:t>
            </w:r>
          </w:p>
          <w:p w:rsidR="00C602A6" w:rsidRPr="00806F59" w:rsidRDefault="00C602A6">
            <w:pPr>
              <w:pStyle w:val="8"/>
            </w:pPr>
            <w:r w:rsidRPr="00806F59">
              <w:t>Пыль древесная – Э</w:t>
            </w:r>
            <w:r w:rsidRPr="00806F59">
              <w:rPr>
                <w:vertAlign w:val="subscript"/>
              </w:rPr>
              <w:t>III</w:t>
            </w:r>
            <w:r w:rsidRPr="00806F59">
              <w:t xml:space="preserve"> = 0,2480000 / 0,6200000 ∙ 100 = 40%</w:t>
            </w:r>
          </w:p>
          <w:p w:rsidR="00C602A6" w:rsidRPr="00806F59" w:rsidRDefault="00C602A6">
            <w:pPr>
              <w:pStyle w:val="8"/>
            </w:pPr>
            <w:r w:rsidRPr="00806F59">
              <w:t>Взвешенные вещества – Э</w:t>
            </w:r>
            <w:r w:rsidRPr="00806F59">
              <w:rPr>
                <w:vertAlign w:val="subscript"/>
              </w:rPr>
              <w:t>III</w:t>
            </w:r>
            <w:r w:rsidRPr="00806F59">
              <w:t xml:space="preserve"> = 0,2437616 / 0,6094040 ∙ 100 = 40%</w:t>
            </w:r>
          </w:p>
          <w:p w:rsidR="00C602A6" w:rsidRPr="00806F59" w:rsidRDefault="00C602A6">
            <w:pPr>
              <w:pStyle w:val="8"/>
            </w:pPr>
            <w:r w:rsidRPr="00806F59">
              <w:t>Диметилбензол – Э</w:t>
            </w:r>
            <w:r w:rsidRPr="00806F59">
              <w:rPr>
                <w:vertAlign w:val="subscript"/>
              </w:rPr>
              <w:t>III</w:t>
            </w:r>
            <w:r w:rsidRPr="00806F59">
              <w:t xml:space="preserve"> = 0,0012144 / 0,0030360 ∙ 100 = 40%</w:t>
            </w:r>
          </w:p>
          <w:p w:rsidR="00C602A6" w:rsidRPr="00806F59" w:rsidRDefault="00C602A6">
            <w:pPr>
              <w:pStyle w:val="8"/>
            </w:pPr>
            <w:r w:rsidRPr="00806F59">
              <w:t>Метилбензол – Э</w:t>
            </w:r>
            <w:r w:rsidRPr="00806F59">
              <w:rPr>
                <w:vertAlign w:val="subscript"/>
              </w:rPr>
              <w:t>III</w:t>
            </w:r>
            <w:r w:rsidRPr="00806F59">
              <w:t xml:space="preserve"> = 0,0086223 / 0,0215557 ∙ 100 = 40%</w:t>
            </w:r>
          </w:p>
          <w:p w:rsidR="00C602A6" w:rsidRPr="00806F59" w:rsidRDefault="00C602A6">
            <w:pPr>
              <w:pStyle w:val="8"/>
            </w:pPr>
            <w:r w:rsidRPr="00806F59">
              <w:t>Бутан-1-ол – Э</w:t>
            </w:r>
            <w:r w:rsidRPr="00806F59">
              <w:rPr>
                <w:vertAlign w:val="subscript"/>
              </w:rPr>
              <w:t>III</w:t>
            </w:r>
            <w:r w:rsidRPr="00806F59">
              <w:t xml:space="preserve"> = 0,0034491 / 0,0086227 ∙ 100 = 40%</w:t>
            </w:r>
          </w:p>
          <w:p w:rsidR="00C602A6" w:rsidRPr="00806F59" w:rsidRDefault="00C602A6">
            <w:pPr>
              <w:pStyle w:val="8"/>
            </w:pPr>
            <w:r w:rsidRPr="00806F59">
              <w:t>Этанол – Э</w:t>
            </w:r>
            <w:r w:rsidRPr="00806F59">
              <w:rPr>
                <w:vertAlign w:val="subscript"/>
              </w:rPr>
              <w:t>III</w:t>
            </w:r>
            <w:r w:rsidRPr="00806F59">
              <w:t xml:space="preserve"> = 0,0051736 / 0,0129340 ∙ 100 = 40%</w:t>
            </w:r>
          </w:p>
          <w:p w:rsidR="00C602A6" w:rsidRPr="00806F59" w:rsidRDefault="00C602A6">
            <w:pPr>
              <w:pStyle w:val="8"/>
            </w:pPr>
            <w:r w:rsidRPr="00806F59">
              <w:t>Бутилацетат – Э</w:t>
            </w:r>
            <w:r w:rsidRPr="00806F59">
              <w:rPr>
                <w:vertAlign w:val="subscript"/>
              </w:rPr>
              <w:t>III</w:t>
            </w:r>
            <w:r w:rsidRPr="00806F59">
              <w:t xml:space="preserve"> = 0,0086227 / 0,0215567 ∙ 100 = 40%</w:t>
            </w:r>
          </w:p>
          <w:p w:rsidR="00C602A6" w:rsidRPr="00806F59" w:rsidRDefault="00C602A6">
            <w:pPr>
              <w:pStyle w:val="8"/>
            </w:pPr>
            <w:r w:rsidRPr="00806F59">
              <w:t>Этилацетат – Э</w:t>
            </w:r>
            <w:r w:rsidRPr="00806F59">
              <w:rPr>
                <w:vertAlign w:val="subscript"/>
              </w:rPr>
              <w:t>III</w:t>
            </w:r>
            <w:r w:rsidRPr="00806F59">
              <w:t xml:space="preserve"> = 0,0086227 / 0,0215567 ∙ 100 = 40%</w:t>
            </w:r>
          </w:p>
          <w:p w:rsidR="00C602A6" w:rsidRPr="00806F59" w:rsidRDefault="00C602A6">
            <w:pPr>
              <w:pStyle w:val="8"/>
            </w:pPr>
            <w:r w:rsidRPr="00806F59">
              <w:t>Метанол – Э</w:t>
            </w:r>
            <w:r w:rsidRPr="00806F59">
              <w:rPr>
                <w:vertAlign w:val="subscript"/>
              </w:rPr>
              <w:t>III</w:t>
            </w:r>
            <w:r w:rsidRPr="00806F59">
              <w:t xml:space="preserve"> = 0,0001101 / 0,0002752 ∙ 100 = 40%</w:t>
            </w:r>
          </w:p>
          <w:p w:rsidR="00C602A6" w:rsidRPr="00806F59" w:rsidRDefault="00C602A6">
            <w:pPr>
              <w:pStyle w:val="8"/>
            </w:pPr>
            <w:r w:rsidRPr="00806F59">
              <w:t>Формальдегид – Э</w:t>
            </w:r>
            <w:r w:rsidRPr="00806F59">
              <w:rPr>
                <w:vertAlign w:val="subscript"/>
              </w:rPr>
              <w:t>III</w:t>
            </w:r>
            <w:r w:rsidRPr="00806F59">
              <w:t xml:space="preserve"> = 0,0002208 / 0,0005520 ∙ 100 = 40%</w:t>
            </w:r>
          </w:p>
          <w:p w:rsidR="00C602A6" w:rsidRPr="00806F59" w:rsidRDefault="00C602A6">
            <w:pPr>
              <w:pStyle w:val="8"/>
            </w:pPr>
            <w:r w:rsidRPr="00806F59">
              <w:t>Пыль абразивная – Э</w:t>
            </w:r>
            <w:r w:rsidRPr="00806F59">
              <w:rPr>
                <w:vertAlign w:val="subscript"/>
              </w:rPr>
              <w:t>III</w:t>
            </w:r>
            <w:r w:rsidRPr="00806F59">
              <w:t xml:space="preserve"> = 0,0620324 / 0,0779804 ∙ 100 = 79,55%</w:t>
            </w:r>
          </w:p>
          <w:p w:rsidR="00C602A6" w:rsidRPr="00806F59" w:rsidRDefault="00C602A6">
            <w:pPr>
              <w:pStyle w:val="8"/>
            </w:pPr>
            <w:r w:rsidRPr="00806F59">
              <w:t>Фтора газообразные соединения – Э</w:t>
            </w:r>
            <w:r w:rsidRPr="00806F59">
              <w:rPr>
                <w:vertAlign w:val="subscript"/>
              </w:rPr>
              <w:t>III</w:t>
            </w:r>
            <w:r w:rsidRPr="00806F59">
              <w:t xml:space="preserve"> = 0,0003464 / 0,0008661 ∙ 100 = 40%</w:t>
            </w:r>
          </w:p>
          <w:p w:rsidR="00C602A6" w:rsidRPr="00806F59" w:rsidRDefault="00C602A6">
            <w:pPr>
              <w:pStyle w:val="8"/>
            </w:pPr>
            <w:r w:rsidRPr="00806F59">
              <w:t>Фториды плохо растворимые – Э</w:t>
            </w:r>
            <w:r w:rsidRPr="00806F59">
              <w:rPr>
                <w:vertAlign w:val="subscript"/>
              </w:rPr>
              <w:t>III</w:t>
            </w:r>
            <w:r w:rsidRPr="00806F59">
              <w:t xml:space="preserve"> = 0,0009589 / 0,0023973 ∙ 100 = 40%</w:t>
            </w:r>
          </w:p>
          <w:p w:rsidR="00C602A6" w:rsidRPr="00806F59" w:rsidRDefault="00C602A6">
            <w:pPr>
              <w:pStyle w:val="8"/>
            </w:pPr>
            <w:r w:rsidRPr="00806F59">
              <w:t>Сажа – Э</w:t>
            </w:r>
            <w:r w:rsidRPr="00806F59">
              <w:rPr>
                <w:vertAlign w:val="subscript"/>
              </w:rPr>
              <w:t>III</w:t>
            </w:r>
            <w:r w:rsidRPr="00806F59">
              <w:t xml:space="preserve"> = 0,0016460 / 0,0053378 ∙ 100 = 30,84%</w:t>
            </w:r>
          </w:p>
          <w:p w:rsidR="00C602A6" w:rsidRPr="00806F59" w:rsidRDefault="00C602A6">
            <w:pPr>
              <w:pStyle w:val="8"/>
            </w:pPr>
            <w:r w:rsidRPr="00806F59">
              <w:t>Бензин – Э</w:t>
            </w:r>
            <w:r w:rsidRPr="00806F59">
              <w:rPr>
                <w:vertAlign w:val="subscript"/>
              </w:rPr>
              <w:t>III</w:t>
            </w:r>
            <w:r w:rsidRPr="00806F59">
              <w:t xml:space="preserve"> = 0,0095927 / 0,0274078 ∙ 100 = 35%</w:t>
            </w:r>
          </w:p>
          <w:p w:rsidR="00C602A6" w:rsidRPr="00806F59" w:rsidRDefault="00C602A6">
            <w:pPr>
              <w:pStyle w:val="8"/>
            </w:pPr>
            <w:r w:rsidRPr="00806F59">
              <w:t>Керосин – Э</w:t>
            </w:r>
            <w:r w:rsidRPr="00806F59">
              <w:rPr>
                <w:vertAlign w:val="subscript"/>
              </w:rPr>
              <w:t>III</w:t>
            </w:r>
            <w:r w:rsidRPr="00806F59">
              <w:t xml:space="preserve"> = 0,0041708 / 0,0119166 ∙ 100 = 35%</w:t>
            </w:r>
          </w:p>
          <w:p w:rsidR="00C602A6" w:rsidRPr="00806F59" w:rsidRDefault="00C602A6">
            <w:pPr>
              <w:pStyle w:val="8"/>
            </w:pPr>
            <w:r w:rsidRPr="00806F59">
              <w:t>Масло минеральное – Э</w:t>
            </w:r>
            <w:r w:rsidRPr="00806F59">
              <w:rPr>
                <w:vertAlign w:val="subscript"/>
              </w:rPr>
              <w:t>III</w:t>
            </w:r>
            <w:r w:rsidRPr="00806F59">
              <w:t xml:space="preserve"> = 0 / 0,0017000 ∙ 100 = 0%</w:t>
            </w:r>
          </w:p>
        </w:tc>
      </w:tr>
      <w:tr w:rsidR="00C602A6" w:rsidRPr="00806F59" w:rsidTr="00806F59">
        <w:tc>
          <w:tcPr>
            <w:tcW w:w="9638" w:type="dxa"/>
            <w:gridSpan w:val="8"/>
          </w:tcPr>
          <w:p w:rsidR="00C602A6" w:rsidRPr="00C73C1D" w:rsidRDefault="00C602A6">
            <w:pPr>
              <w:pStyle w:val="8"/>
              <w:rPr>
                <w:highlight w:val="green"/>
              </w:rPr>
            </w:pPr>
            <w:r w:rsidRPr="00C73C1D">
              <w:rPr>
                <w:b/>
                <w:highlight w:val="green"/>
              </w:rPr>
              <w:t>2. Общество с ограниченной ответственностью  "Механоремонтный комплекс"</w:t>
            </w:r>
          </w:p>
        </w:tc>
      </w:tr>
      <w:tr w:rsidR="00C602A6" w:rsidRPr="00806F59" w:rsidTr="00806F59">
        <w:tc>
          <w:tcPr>
            <w:tcW w:w="9638" w:type="dxa"/>
            <w:gridSpan w:val="8"/>
          </w:tcPr>
          <w:p w:rsidR="00C602A6" w:rsidRPr="00C73C1D" w:rsidRDefault="00C602A6" w:rsidP="00806F59">
            <w:pPr>
              <w:pStyle w:val="8"/>
              <w:jc w:val="center"/>
              <w:rPr>
                <w:highlight w:val="green"/>
              </w:rPr>
            </w:pPr>
            <w:r w:rsidRPr="00C73C1D">
              <w:rPr>
                <w:b/>
                <w:highlight w:val="green"/>
              </w:rPr>
              <w:t>I режим</w:t>
            </w:r>
          </w:p>
          <w:p w:rsidR="00C602A6" w:rsidRPr="00C73C1D" w:rsidRDefault="00C602A6">
            <w:pPr>
              <w:pStyle w:val="8"/>
              <w:rPr>
                <w:highlight w:val="green"/>
              </w:rPr>
            </w:pPr>
            <w:r w:rsidRPr="00C73C1D">
              <w:rPr>
                <w:highlight w:val="green"/>
              </w:rPr>
              <w:t>Осуществить организационно-технические мероприятия.</w:t>
            </w:r>
          </w:p>
          <w:p w:rsidR="00C602A6" w:rsidRPr="00C73C1D" w:rsidRDefault="00C602A6">
            <w:pPr>
              <w:pStyle w:val="8"/>
              <w:rPr>
                <w:highlight w:val="green"/>
              </w:rPr>
            </w:pPr>
            <w:r w:rsidRPr="00C73C1D">
              <w:rPr>
                <w:highlight w:val="green"/>
              </w:rPr>
              <w:t>Эффективность по I режиму - 15%</w:t>
            </w:r>
          </w:p>
        </w:tc>
      </w:tr>
      <w:tr w:rsidR="00C602A6" w:rsidRPr="00806F59" w:rsidTr="00806F59">
        <w:tc>
          <w:tcPr>
            <w:tcW w:w="9638" w:type="dxa"/>
            <w:gridSpan w:val="8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rPr>
                <w:b/>
              </w:rPr>
              <w:t>II режим</w:t>
            </w:r>
          </w:p>
          <w:p w:rsidR="00C602A6" w:rsidRPr="00806F59" w:rsidRDefault="00C602A6" w:rsidP="00806F59">
            <w:pPr>
              <w:pStyle w:val="8"/>
              <w:jc w:val="center"/>
            </w:pPr>
            <w:r w:rsidRPr="00806F59">
              <w:t>(с учетом мероприятий по I режиму)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0001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3.  Цех ремонта металлургического оборудования  №3, Основной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Термическая печь № 6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природного газа на 20%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0,0242540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0,0194032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0,0048508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0,0039410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0,0031528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0,0007882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0,1288030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0,1030424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0,0257606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7,7e-10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6,16e-10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1,54e-10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0002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3.  Цех ремонта металлургического оборудования  №3, Основной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Термическая печь №8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природного газа на 20%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0,0147260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0,0117808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0,0029452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0,0023930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0,0019144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0,0004786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0,0782029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0,0625623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0,0156406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8e-10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0003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3.  Цех ремонта металлургического оборудования  №3, Основной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Термическая печь 7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природного газа на 20%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0,0147260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0,0117808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0,0029452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0,0023930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0,0019144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0,0004786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0,0782029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0,0625623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0,0156406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8e-10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0004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3.  Цех ремонта металлургического оборудования  №3, Основной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Термическая печь №10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природного газа на 20%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0,0147260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0,0117808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0,0029452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0,0023930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0,0019144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0,0004786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0,0782029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0,0625623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0,0156406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8e-10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0005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3.  Цех ремонта металлургического оборудования  №3, Основной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Станок наплавочный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электродов на 20%;  Снижение расхода электродов на 20%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0,0036503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0,0029202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0,0007301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Марганец и его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0,0009067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0,0007254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0,0001813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0,0000005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0,0000004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0,0000001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0,0000001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8e-8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2e-8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0,0004191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0,0003353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0,0000838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Фтора газообразные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0,0000354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0,0000283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0,0000071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Фториды плохо растворимые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0,0000331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0,0000265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0,0000066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 20-70%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0,0002267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0,0001814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0,0000453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0006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3.  Цех ремонта металлургического оборудования  №3, Основной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Электропечи № 1,11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Организационно-технические. Исключение одновременной работы печей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0,0084444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0,0042222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0,0042222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0,0013889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0,0006944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0,0006944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Сера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0,1444444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0,0722222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0,0722222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0,0188889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0,0094444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0,0094444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 20-70%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0,2666667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0,1333334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0,1333334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0007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3.  Цех ремонта металлургического оборудования  №3, Основной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Электропечь камерная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Приостановка на период НМУ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0,0084444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0,0084444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0,0013889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0,0013889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Сера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0,1444444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0,1444444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0,0188889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0,0188889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 20-70%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0,2666667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0,2666667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0008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3.  Цех ремонта металлургического оборудования  №3, Основной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установки наплавочные № 9,10,11,12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Приостановка на период НМУ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0,0014488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0,0014488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Марганец и его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0,0003589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0,0003589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 20-70%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0,0000812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0,0000812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0009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3.  Цех ремонта металлургического оборудования  №3, Основной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Термические печи № 14,15,19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Приостанока на период НМУ печи № 14. Сокращение расхода природного газа  на 33%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0,3208020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0,2149373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0,1058647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0,0604090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0,0404740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0,0199350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0,0098160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0,0065767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0,0032393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3,9e-9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2,61e-9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1,29e-9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0010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3.  Цех ремонта металлургического оборудования  №3, Основной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Термические электропечи № 11,12, 13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Приостановка на период НМУ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0,0090000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0,0090000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0,0013889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0,0013889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Сера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0,1444444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0,1444444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 20-70%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0,2666667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0,2666667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0,0188889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0,0188889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0011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3.  Цех ремонта металлургического оборудования  №3, Основной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Наплавочная установка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электродов на 30%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0,0004911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0,0003438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0,0001473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Марганец и его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0,0001511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0,0001058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0,0000453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0,0000038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2,66e-6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1,14e-6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0,0033528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0,0023470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0,0010058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Фтора газообразные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0,0002833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0,0001983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0,0000850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Фториды плохо растворимые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0,0002644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0,0001851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0,0000793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 20-70%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0,0001889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0,0001322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0,0000567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0,0000006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4,2e-7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1,8e-7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0012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3.  Цех ремонта металлургического оборудования  №3, Основной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Наплавочная установка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электродов на 30%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0,0004911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0,0003438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0,0001473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Марганец и его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0,0001511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0,0001058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0,0000453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0,0000038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2,66e-6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1,14e-6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0,0033528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0,0023470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0,0010058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Фтора газообразные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0,0002833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0,0001983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0,0000850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Фториды плохо растворимые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0,0002644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0,0001851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0,0000793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 20-70%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0,0001889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0,0001322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0,0000567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6,1e-7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4,27e-7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1,83e-7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0016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3.  Цех ремонта металлургического оборудования  №3, Основной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Печь ЭШП-2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Приостановка производства; Приостановка производства на период НМУ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диАлюминий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0,0011000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0,0011000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0,0009300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0,0009300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Кальций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0,0041000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0,0041000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Магний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0,0035000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0,0035000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Марганец и его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0,0006200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0,0006200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Хрома трехвалентные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0,0000400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0,0000400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0,0220000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0,0220000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0,0036000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0,0036000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Сера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0,1008000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0,1008000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Фтора газообразные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0,0012000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0,0012000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 20-70%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0,0044000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0,0044000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6001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3.  Цех ремонта металлургического оборудования  №3, Основной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Посты газовой резки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Приостановка на период НМУ постов №1,2. Снижение производства на 50%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0,0324000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0,0162000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0,0162000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Марганец и его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0,0004889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0,0002444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0,0002444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0,0346667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0,0173334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0,0173334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0,0550000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0,0275000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0,0275000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0,0056333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0,0028166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0,0028166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0013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3.  Цех ремонта металлургического оборудования  №3, Участок защитных покрытий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Сварочный пост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электродов на  20%; Снижение расхода электродов на 20%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0,0130970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0,0104776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0,0026194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Марганец и его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0,0017272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0,0013818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0,0003454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0014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3.  Цех ремонта металлургического оборудования  №3, Участок защитных покрытий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Пресс вулканизационный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сырья на  20%;  Снижение расхода сырья на 20%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Гидрохлорид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0,0000727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0,0000582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0,0000145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0,0000180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0,0000144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0,0000036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Фтора газообразные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0,0000098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0,0000078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1,96e-6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Октафтор-2-метилпроп-1-ен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0,0000012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9,6e-7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2,4e-7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Тетраэтоксисилан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0,0000915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0,0000732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0,0000183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Фенол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0,0000026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0,0000021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5,2e-7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Формальдегид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0,0000032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2,56e-6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6,4e-7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1-Фенилэтанон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0,0000126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0,0000101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0,0000025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Фуран-2-альдегид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0,0001727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0,0001382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0,0000345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0015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3.  Цех ремонта металлургического оборудования  №3, Участок защитных покрытий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Пресс вулканизационный 610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 xml:space="preserve"> Снижение расхода сырья на  20%; Снижение расхода сырья на  20%; Снижение расхода сырья на 20%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Гидрохлорид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0,0000980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0,0000784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0,0000196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0,0000240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0,0000192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0,0000048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Фтора газообразные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0,0000133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0,0000106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2,66e-6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Октафтор-2-метилпроп-1-ен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0,0000016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1,28e-6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3,2e-7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Тетраэтоксисилан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0,0001240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0,0000992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0,0000248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Фенол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0,0000035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0,0000028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0,0000007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Формальдегид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0,0000042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3,36e-6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8,4e-7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1-Фенилэтанон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0,0000170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0,0000136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0,0000034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Фуран-2-альдегид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0,0002340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0,0001872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0,0000468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0017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3.  Цех ремонта металлургического оборудования  №3, Участок защитных покрытий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Пресс вулканизационный 555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сырья на  20%; Снижение расхода сырья на 20%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Гидрохлорид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0,0000986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0,0000789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0,0000197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0,0000240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0,0000192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0,0000048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Фтора газообразные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0,0000133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0,0000106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2,66e-6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Октафтор-2-метилпроп-1-ен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0,0000017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1,36e-6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3,4e-7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Тетраэтоксисилан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0,0001241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0,0000993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0,0000248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Фенол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0,0000036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0,0000029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7,2e-7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Формальдегид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0,0000043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3,44e-6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8,6e-7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1-Фенилэтанон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0,0000171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0,0000137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0,0000034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Фуран-2-альдегид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0,0002343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0,0001874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0,0000469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0019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3.  Цех ремонта металлургического оборудования  №3, Участок защитных покрытий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Машина ДГ-200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сырья на  20%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Гидрохлорид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0,0000980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0,0000784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0,0000196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0,0000240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0,0000192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0,0000048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Фтора газообразные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0,0000133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0,0000106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2,66e-6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Октафтор-2-метилпроп-1-ен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0,0000016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1,28e-6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3,2e-7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Тетраэтоксисилан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0,0001240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0,0000992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0,0000248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Фенол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0,0000035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0,0000028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0,0000007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Формальдегид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0,0000042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3,36e-6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8,4e-7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1-Фенилэтанон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0,0000170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0,0000136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0,0000034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Фуран-2-альдегид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0,0002340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0,0001872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0,0000468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0020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3.  Цех ремонта металлургического оборудования  №3, Участок защитных покрытий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Пресс вулканизационный 529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сырья на  20%; Снижение расхода сырья на 20%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Гидрохлорид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0,0000980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0,0000784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0,0000196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0,0000240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0,0000192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0,0000048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Фтора газообразные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0,0000133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0,0000106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2,66e-6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Октафтор-2-метилпроп-1-ен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0,0000016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1,28e-6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3,2e-7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Тетраэтоксисилан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0,0001240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0,0000992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0,0000248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Фенол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0,0000035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0,0000028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0,0000007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Формальдегид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0,0000042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3,36e-6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8,4e-7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1-Фенилэтанон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0,0000170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0,0000136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0,0000034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Фуран-2-альдегид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0,0002340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0,0001872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0,0000468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0021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3.  Цех ремонта металлургического оборудования  №3, Участок защитных покрытий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Пресс вулканизационный 601-605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сырья на  20%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Гидрохлорид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0,0002000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0,0001600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0,0000400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0,0004870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0,0003896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0,0000974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Фтора газообразные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0,0000270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0,0000216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0,0000054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Октафтор-2-метилпроп-1-ен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0,0000033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2,64e-6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6,6e-7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Тетраэтоксисилан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0,0002510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0,0002008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0,0000502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Фенол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0,0000072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0,0000058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1,44e-6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Формальдегид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0,0000086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0,0000069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1,72e-6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1-Фенилэтанон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0,0000347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0,0000278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0,0000069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Фуран-2-альдегид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0,0004750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0,0003800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0,0000950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0097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3.  Цех ремонта металлургического оборудования  №3, Участок защитных покрытий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Дробометная камера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 xml:space="preserve">Снижение расхода сырья на 20% 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SiO2&gt;70%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0,1627000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0,1301600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0,0325400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0098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3.  Цех ремонта металлургического оборудования  №3, Участок защитных покрытий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Дробеструйная камера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 xml:space="preserve">Снижение расхода сырья на 20%  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SiO2&gt;70%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0,0257000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0,0205600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0,0051400</w:t>
            </w:r>
          </w:p>
        </w:tc>
      </w:tr>
      <w:tr w:rsidR="00C602A6" w:rsidRPr="00806F59" w:rsidTr="00806F59">
        <w:tc>
          <w:tcPr>
            <w:tcW w:w="9638" w:type="dxa"/>
            <w:gridSpan w:val="8"/>
          </w:tcPr>
          <w:p w:rsidR="00C602A6" w:rsidRPr="00806F59" w:rsidRDefault="00C602A6">
            <w:pPr>
              <w:pStyle w:val="8"/>
            </w:pPr>
            <w:r w:rsidRPr="00806F59">
              <w:rPr>
                <w:b/>
              </w:rPr>
              <w:t>Эффективность по II режиму:</w:t>
            </w:r>
          </w:p>
          <w:p w:rsidR="00C602A6" w:rsidRPr="00806F59" w:rsidRDefault="00C602A6">
            <w:pPr>
              <w:pStyle w:val="8"/>
            </w:pPr>
            <w:r w:rsidRPr="00806F59">
              <w:t>Азота диоксид – Э</w:t>
            </w:r>
            <w:r w:rsidRPr="00806F59">
              <w:rPr>
                <w:vertAlign w:val="subscript"/>
              </w:rPr>
              <w:t>II</w:t>
            </w:r>
            <w:r w:rsidRPr="00806F59">
              <w:t xml:space="preserve"> = 0,0946237 / 0,2114046 ∙ 100 = 44,76%</w:t>
            </w:r>
          </w:p>
          <w:p w:rsidR="00C602A6" w:rsidRPr="00806F59" w:rsidRDefault="00C602A6">
            <w:pPr>
              <w:pStyle w:val="8"/>
            </w:pPr>
            <w:r w:rsidRPr="00806F59">
              <w:t>Азота оксид – Э</w:t>
            </w:r>
            <w:r w:rsidRPr="00806F59">
              <w:rPr>
                <w:vertAlign w:val="subscript"/>
              </w:rPr>
              <w:t>II</w:t>
            </w:r>
            <w:r w:rsidRPr="00806F59">
              <w:t xml:space="preserve"> = 0,0153526 / 0,0343373 ∙ 100 = 44,71%</w:t>
            </w:r>
          </w:p>
          <w:p w:rsidR="00C602A6" w:rsidRPr="00806F59" w:rsidRDefault="00C602A6">
            <w:pPr>
              <w:pStyle w:val="8"/>
            </w:pPr>
            <w:r w:rsidRPr="00806F59">
              <w:t>Углерод оксид – Э</w:t>
            </w:r>
            <w:r w:rsidRPr="00806F59">
              <w:rPr>
                <w:vertAlign w:val="subscript"/>
              </w:rPr>
              <w:t>II</w:t>
            </w:r>
            <w:r w:rsidRPr="00806F59">
              <w:t xml:space="preserve"> = 0,3562850 / 0,9044061 ∙ 100 = 39,39%</w:t>
            </w:r>
          </w:p>
          <w:p w:rsidR="00C602A6" w:rsidRPr="00806F59" w:rsidRDefault="00C602A6">
            <w:pPr>
              <w:pStyle w:val="8"/>
            </w:pPr>
            <w:r w:rsidRPr="00806F59">
              <w:t>Бенз/а/пирен – Э</w:t>
            </w:r>
            <w:r w:rsidRPr="00806F59">
              <w:rPr>
                <w:vertAlign w:val="subscript"/>
              </w:rPr>
              <w:t>II</w:t>
            </w:r>
            <w:r w:rsidRPr="00806F59">
              <w:t xml:space="preserve"> = 2,04e-9 / 7,67e-9 ∙ 100 = 26,61%</w:t>
            </w:r>
          </w:p>
          <w:p w:rsidR="00C602A6" w:rsidRPr="00806F59" w:rsidRDefault="00C602A6">
            <w:pPr>
              <w:pStyle w:val="8"/>
            </w:pPr>
            <w:r w:rsidRPr="00806F59">
              <w:t>диЖелезо триоксид – Э</w:t>
            </w:r>
            <w:r w:rsidRPr="00806F59">
              <w:rPr>
                <w:vertAlign w:val="subscript"/>
              </w:rPr>
              <w:t>II</w:t>
            </w:r>
            <w:r w:rsidRPr="00806F59">
              <w:t xml:space="preserve"> = 0,0222229 / 0,0525083 ∙ 100 = 42,32%</w:t>
            </w:r>
          </w:p>
          <w:p w:rsidR="00C602A6" w:rsidRPr="00806F59" w:rsidRDefault="00C602A6">
            <w:pPr>
              <w:pStyle w:val="8"/>
            </w:pPr>
            <w:r w:rsidRPr="00806F59">
              <w:t>Марганец и его соединения – Э</w:t>
            </w:r>
            <w:r w:rsidRPr="00806F59">
              <w:rPr>
                <w:vertAlign w:val="subscript"/>
              </w:rPr>
              <w:t>II</w:t>
            </w:r>
            <w:r w:rsidRPr="00806F59">
              <w:t xml:space="preserve"> = 0,0018408 / 0,0044039 ∙ 100 = 41,8%</w:t>
            </w:r>
          </w:p>
          <w:p w:rsidR="00C602A6" w:rsidRPr="00806F59" w:rsidRDefault="00C602A6">
            <w:pPr>
              <w:pStyle w:val="8"/>
            </w:pPr>
            <w:r w:rsidRPr="00806F59">
              <w:t>Фтора газообразные соединения – Э</w:t>
            </w:r>
            <w:r w:rsidRPr="00806F59">
              <w:rPr>
                <w:vertAlign w:val="subscript"/>
              </w:rPr>
              <w:t>II</w:t>
            </w:r>
            <w:r w:rsidRPr="00806F59">
              <w:t xml:space="preserve"> = 0,0013951 / 0,0018920 ∙ 100 = 73,73%</w:t>
            </w:r>
          </w:p>
          <w:p w:rsidR="00C602A6" w:rsidRPr="00806F59" w:rsidRDefault="00C602A6">
            <w:pPr>
              <w:pStyle w:val="8"/>
            </w:pPr>
            <w:r w:rsidRPr="00806F59">
              <w:t>Фториды плохо растворимые – Э</w:t>
            </w:r>
            <w:r w:rsidRPr="00806F59">
              <w:rPr>
                <w:vertAlign w:val="subscript"/>
              </w:rPr>
              <w:t>II</w:t>
            </w:r>
            <w:r w:rsidRPr="00806F59">
              <w:t xml:space="preserve"> = 0,0001653 / 0,0005619 ∙ 100 = 29,41%</w:t>
            </w:r>
          </w:p>
          <w:p w:rsidR="00C602A6" w:rsidRPr="00806F59" w:rsidRDefault="00C602A6">
            <w:pPr>
              <w:pStyle w:val="8"/>
            </w:pPr>
            <w:r w:rsidRPr="00806F59">
              <w:t>Пыль неорганическая: SiO2 20-70% – Э</w:t>
            </w:r>
            <w:r w:rsidRPr="00806F59">
              <w:rPr>
                <w:vertAlign w:val="subscript"/>
              </w:rPr>
              <w:t>II</w:t>
            </w:r>
            <w:r w:rsidRPr="00806F59">
              <w:t xml:space="preserve"> = 0,6713066 / 0,8050858 ∙ 100 = 83,38%</w:t>
            </w:r>
          </w:p>
          <w:p w:rsidR="00C602A6" w:rsidRPr="00806F59" w:rsidRDefault="00C602A6">
            <w:pPr>
              <w:pStyle w:val="8"/>
            </w:pPr>
            <w:r w:rsidRPr="00806F59">
              <w:t>Сера диоксид – Э</w:t>
            </w:r>
            <w:r w:rsidRPr="00806F59">
              <w:rPr>
                <w:vertAlign w:val="subscript"/>
              </w:rPr>
              <w:t>II</w:t>
            </w:r>
            <w:r w:rsidRPr="00806F59">
              <w:t xml:space="preserve"> = 0,3621110 / 0,4343332 ∙ 100 = 83,37%</w:t>
            </w:r>
          </w:p>
          <w:p w:rsidR="00C602A6" w:rsidRPr="00806F59" w:rsidRDefault="00C602A6">
            <w:pPr>
              <w:pStyle w:val="8"/>
            </w:pPr>
            <w:r w:rsidRPr="00806F59">
              <w:t>диАлюминий триоксид – Э</w:t>
            </w:r>
            <w:r w:rsidRPr="00806F59">
              <w:rPr>
                <w:vertAlign w:val="subscript"/>
              </w:rPr>
              <w:t>II</w:t>
            </w:r>
            <w:r w:rsidRPr="00806F59">
              <w:t xml:space="preserve"> = 0,0011000 / 0,0011000 ∙ 100 = 100%</w:t>
            </w:r>
          </w:p>
          <w:p w:rsidR="00C602A6" w:rsidRPr="00806F59" w:rsidRDefault="00C602A6">
            <w:pPr>
              <w:pStyle w:val="8"/>
            </w:pPr>
            <w:r w:rsidRPr="00806F59">
              <w:t>Кальций оксид – Э</w:t>
            </w:r>
            <w:r w:rsidRPr="00806F59">
              <w:rPr>
                <w:vertAlign w:val="subscript"/>
              </w:rPr>
              <w:t>II</w:t>
            </w:r>
            <w:r w:rsidRPr="00806F59">
              <w:t xml:space="preserve"> = 0,0041000 / 0,0041000 ∙ 100 = 100%</w:t>
            </w:r>
          </w:p>
          <w:p w:rsidR="00C602A6" w:rsidRPr="00806F59" w:rsidRDefault="00C602A6">
            <w:pPr>
              <w:pStyle w:val="8"/>
            </w:pPr>
            <w:r w:rsidRPr="00806F59">
              <w:t>Магний оксид – Э</w:t>
            </w:r>
            <w:r w:rsidRPr="00806F59">
              <w:rPr>
                <w:vertAlign w:val="subscript"/>
              </w:rPr>
              <w:t>II</w:t>
            </w:r>
            <w:r w:rsidRPr="00806F59">
              <w:t xml:space="preserve"> = 0,0035000 / 0,0035000 ∙ 100 = 100%</w:t>
            </w:r>
          </w:p>
          <w:p w:rsidR="00C602A6" w:rsidRPr="00806F59" w:rsidRDefault="00C602A6">
            <w:pPr>
              <w:pStyle w:val="8"/>
            </w:pPr>
            <w:r w:rsidRPr="00806F59">
              <w:t>Хрома трехвалентные соединения – Э</w:t>
            </w:r>
            <w:r w:rsidRPr="00806F59">
              <w:rPr>
                <w:vertAlign w:val="subscript"/>
              </w:rPr>
              <w:t>II</w:t>
            </w:r>
            <w:r w:rsidRPr="00806F59">
              <w:t xml:space="preserve"> = 0,0000400 / 0,0000400 ∙ 100 = 100%</w:t>
            </w:r>
          </w:p>
          <w:p w:rsidR="00C602A6" w:rsidRPr="00806F59" w:rsidRDefault="00C602A6">
            <w:pPr>
              <w:pStyle w:val="8"/>
            </w:pPr>
            <w:r w:rsidRPr="00806F59">
              <w:t>Гидрохлорид – Э</w:t>
            </w:r>
            <w:r w:rsidRPr="00806F59">
              <w:rPr>
                <w:vertAlign w:val="subscript"/>
              </w:rPr>
              <w:t>II</w:t>
            </w:r>
            <w:r w:rsidRPr="00806F59">
              <w:t xml:space="preserve"> = 0,0001331 / 0,0006653 ∙ 100 = 20%</w:t>
            </w:r>
          </w:p>
          <w:p w:rsidR="00C602A6" w:rsidRPr="00806F59" w:rsidRDefault="00C602A6">
            <w:pPr>
              <w:pStyle w:val="8"/>
            </w:pPr>
            <w:r w:rsidRPr="00806F59">
              <w:t>Октафтор-2-метилпроп-1-ен – Э</w:t>
            </w:r>
            <w:r w:rsidRPr="00806F59">
              <w:rPr>
                <w:vertAlign w:val="subscript"/>
              </w:rPr>
              <w:t>II</w:t>
            </w:r>
            <w:r w:rsidRPr="00806F59">
              <w:t xml:space="preserve"> = 0,0000022 / 0,0000110 ∙ 100 = 20%</w:t>
            </w:r>
          </w:p>
          <w:p w:rsidR="00C602A6" w:rsidRPr="00806F59" w:rsidRDefault="00C602A6">
            <w:pPr>
              <w:pStyle w:val="8"/>
            </w:pPr>
            <w:r w:rsidRPr="00806F59">
              <w:t>Тетраэтоксисилан – Э</w:t>
            </w:r>
            <w:r w:rsidRPr="00806F59">
              <w:rPr>
                <w:vertAlign w:val="subscript"/>
              </w:rPr>
              <w:t>II</w:t>
            </w:r>
            <w:r w:rsidRPr="00806F59">
              <w:t xml:space="preserve"> = 0,0001677 / 0,0008386 ∙ 100 = 20%</w:t>
            </w:r>
          </w:p>
          <w:p w:rsidR="00C602A6" w:rsidRPr="00806F59" w:rsidRDefault="00C602A6">
            <w:pPr>
              <w:pStyle w:val="8"/>
            </w:pPr>
            <w:r w:rsidRPr="00806F59">
              <w:t>Фенол – Э</w:t>
            </w:r>
            <w:r w:rsidRPr="00806F59">
              <w:rPr>
                <w:vertAlign w:val="subscript"/>
              </w:rPr>
              <w:t>II</w:t>
            </w:r>
            <w:r w:rsidRPr="00806F59">
              <w:t xml:space="preserve"> = 0,0000048 / 0,0000239 ∙ 100 = 20%</w:t>
            </w:r>
          </w:p>
          <w:p w:rsidR="00C602A6" w:rsidRPr="00806F59" w:rsidRDefault="00C602A6">
            <w:pPr>
              <w:pStyle w:val="8"/>
            </w:pPr>
            <w:r w:rsidRPr="00806F59">
              <w:t>Формальдегид – Э</w:t>
            </w:r>
            <w:r w:rsidRPr="00806F59">
              <w:rPr>
                <w:vertAlign w:val="subscript"/>
              </w:rPr>
              <w:t>II</w:t>
            </w:r>
            <w:r w:rsidRPr="00806F59">
              <w:t xml:space="preserve"> = 0,0000057 / 0,0000287 ∙ 100 = 20%</w:t>
            </w:r>
          </w:p>
          <w:p w:rsidR="00C602A6" w:rsidRPr="00806F59" w:rsidRDefault="00C602A6">
            <w:pPr>
              <w:pStyle w:val="8"/>
            </w:pPr>
            <w:r w:rsidRPr="00806F59">
              <w:t>1-Фенилэтанон – Э</w:t>
            </w:r>
            <w:r w:rsidRPr="00806F59">
              <w:rPr>
                <w:vertAlign w:val="subscript"/>
              </w:rPr>
              <w:t>II</w:t>
            </w:r>
            <w:r w:rsidRPr="00806F59">
              <w:t xml:space="preserve"> = 0,0000231 / 0,0001154 ∙ 100 = 20%</w:t>
            </w:r>
          </w:p>
          <w:p w:rsidR="00C602A6" w:rsidRPr="00806F59" w:rsidRDefault="00C602A6">
            <w:pPr>
              <w:pStyle w:val="8"/>
            </w:pPr>
            <w:r w:rsidRPr="00806F59">
              <w:t>Фуран-2-альдегид – Э</w:t>
            </w:r>
            <w:r w:rsidRPr="00806F59">
              <w:rPr>
                <w:vertAlign w:val="subscript"/>
              </w:rPr>
              <w:t>II</w:t>
            </w:r>
            <w:r w:rsidRPr="00806F59">
              <w:t xml:space="preserve"> = 0,0003168 / 0,0015840 ∙ 100 = 20%</w:t>
            </w:r>
          </w:p>
          <w:p w:rsidR="00C602A6" w:rsidRPr="00806F59" w:rsidRDefault="00C602A6">
            <w:pPr>
              <w:pStyle w:val="8"/>
            </w:pPr>
            <w:r w:rsidRPr="00806F59">
              <w:t>Пыль неорганическая: SiO2&gt;70% – Э</w:t>
            </w:r>
            <w:r w:rsidRPr="00806F59">
              <w:rPr>
                <w:vertAlign w:val="subscript"/>
              </w:rPr>
              <w:t>II</w:t>
            </w:r>
            <w:r w:rsidRPr="00806F59">
              <w:t xml:space="preserve"> = 0,0376800 / 0,1884000 ∙ 100 = 20%</w:t>
            </w:r>
          </w:p>
        </w:tc>
      </w:tr>
      <w:tr w:rsidR="00C602A6" w:rsidRPr="00806F59" w:rsidTr="00806F59">
        <w:tc>
          <w:tcPr>
            <w:tcW w:w="9638" w:type="dxa"/>
            <w:gridSpan w:val="8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rPr>
                <w:b/>
              </w:rPr>
              <w:t>III режим</w:t>
            </w:r>
          </w:p>
          <w:p w:rsidR="00C602A6" w:rsidRPr="00806F59" w:rsidRDefault="00C602A6" w:rsidP="00806F59">
            <w:pPr>
              <w:pStyle w:val="8"/>
              <w:jc w:val="center"/>
            </w:pPr>
            <w:r w:rsidRPr="00806F59">
              <w:t>(с учетом мероприятий по II режиму)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0001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3.  Цех ремонта металлургического оборудования  №3, Основной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Термическая печь № 6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природного газа на 40%; Снижение расхода природного газа на  40%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0,0242540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0,0145524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0,0097016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0,0039410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0,0023646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0,0015764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0,1288030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0,0772818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0,0515212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7,7e-10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4,62e-10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3,08e-10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0002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3.  Цех ремонта металлургического оборудования  №3, Основной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Термическая печь №8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природного газа на  40%; Снижение расхода природного газа на 40%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0,0147260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0,0088356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0,0058904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0,0023930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0,0014358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0,0009572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0,0782029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0,0469217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0,0312812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6e-10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4e-10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0003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3.  Цех ремонта металлургического оборудования  №3, Основной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Термическая печь 7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природного газа на  40%; Снижение расхода природного газа на 40%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0,0147260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0,0088356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0,0058904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0,0023930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0,0014358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0,0009572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0,0782029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0,0469217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0,0312812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6e-10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4e-10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0004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3.  Цех ремонта металлургического оборудования  №3, Основной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Термическая печь №10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природного газа на  40%; Снижение расхода природного газа на 40%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0,0147260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0,0088356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0,0058904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0,0023930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0,0014358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0,0009572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0,0782029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0,0469217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0,0312812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6e-10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4e-10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0005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3.  Цех ремонта металлургического оборудования  №3, Основной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Станок наплавочный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электродовна 40%; Снижение расхода электродов на 40%; Снижение расхода электродов  на 40%;  Снижение расхода электродов  на 40%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0,0036503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0,0021902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0,0014601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Марганец и его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0,0009067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0,0005440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0,0003627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0,0000005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0,0000003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0,0000002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0,0000001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6e-8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4e-8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0,0004191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0,0002515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0,0001676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Фтора газообразные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0,0000354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0,0000212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0,0000142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Фториды плохо растворимые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0,0000331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0,0000199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0,0000132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 20-70%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0,0002267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0,0001360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0,0000907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0006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3.  Цех ремонта металлургического оборудования  №3, Основной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Электропечи № 1,11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Приостановка на период НМУ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0,0084444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0,0084444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0,0013889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0,0013889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Сера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0,1444444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0,1444444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0,0188889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0,0188889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 20-70%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0,2666667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0,2666667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0007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3.  Цех ремонта металлургического оборудования  №3, Основной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Электропечь камерная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Приостановка на период НМУ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0,0084444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0,0084444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0,0013889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0,0013889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Сера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0,1444444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0,1444444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0,0188889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0,0188889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 20-70%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0,2666667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0,2666667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0008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3.  Цех ремонта металлургического оборудования  №3, Основной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установки наплавочные № 9,10,11,12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Приостановка на период НМУ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0,0014488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0,0014488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Марганец и его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0,0003589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0,0003589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 20-70%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0,0000812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0,0000812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0009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3.  Цех ремонта металлургического оборудования  №3, Основной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Термические печи № 14,15,19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Приостанока на период НМУ печи № 14, 15. Сокращение расхода природного газа  на 67%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0,3208020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0,1058647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0,2149373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0,0604090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0,0199350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0,0404740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0,0098160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0,0032393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0,0065767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Бенз/а/пирен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3,9e-9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1,29e-9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2,61e-9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0010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3.  Цех ремонта металлургического оборудования  №3, Основной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Термические электропечи № 11,12, 13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Приостановка на период НМУ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0,0090000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0,0090000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0,0013889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0,0013889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Сера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0,1444444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0,1444444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 20-70%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0,2666667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0,2666667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0,0188889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0,0188889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0011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3.  Цех ремонта металлургического оборудования  №3, Основной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Наплавочная установка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электродов на 50%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0,0004911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0,0002456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0,0002456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Марганец и его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0,0001511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0,0000755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0,0000755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0,0000038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0,0000019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0,0000019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0,0033528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0,0016764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0,0016764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Фтора газообразные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0,0002833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0,0001416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0,0001416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Фториды плохо растворимые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0,0002644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0,0001322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0,0001322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 20-70%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0,0001889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0,0000944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0,0000944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0,0000006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0,0000003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0,0000003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0012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3.  Цех ремонта металлургического оборудования  №3, Основной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Наплавочная установка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электродов на 50%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0,0004911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0,0002456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0,0002456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Марганец и его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0,0001511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0,0000755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0,0000755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0,0000038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0,0000019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0,0000019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0,0033528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0,0016764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0,0016764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Фтора газообразные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0,0002833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0,0001416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0,0001416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Фториды плохо растворимые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0,0002644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0,0001322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0,0001322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 20-70%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0,0001889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0,0000944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0,0000944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6,1e-7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3,05e-7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3,05e-7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0016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3.  Цех ремонта металлургического оборудования  №3, Основной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Печь ЭШП-2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Приостановка производства; Приостановка производства на период НМУ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диАлюминий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0,0011000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0,0011000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0,0009300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0,0009300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Кальций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0,0041000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0,0041000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Магний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0,0035000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0,0035000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Марганец и его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0,0006200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0,0006200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Хрома трехвалентные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0,0000400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0,0000400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0,0220000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0,0220000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0,0036000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0,0036000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Сера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0,1008000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0,1008000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Фтора газообразные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0,0012000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0,0012000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 20-70%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0,0044000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0,0044000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6001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3.  Цех ремонта металлургического оборудования  №3, Основной участок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Посты газовой резки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Приостановка производства; Приостановка производства на период НМУ; Приостановка на период НМУ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0,0324000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0,0324000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Марганец и его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0,0004889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0,0004889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диоксид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0,0346667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0,0346667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0,0550000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0,0550000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Азота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0,0056333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-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0,0056333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0013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3.  Цех ремонта металлургического оборудования  №3, Участок защитных покрытий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Сварочный пост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электродов на  40%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диЖелезо триоксид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0,0130970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0,0078582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0,0052388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Марганец и его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0,0017272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0,0010363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0,0006909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0014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3.  Цех ремонта металлургического оборудования  №3, Участок защитных покрытий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Пресс вулканизационный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сырья на 40%; Снижение расхода сырья на  40%; Снижение расхода сырья на   40%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Гидрохлорид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0,0000727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0,0000436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0,0000291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0,0000180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0,0000108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0,0000072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Фтора газообразные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0,0000098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0,0000059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0,0000039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Октафтор-2-метилпроп-1-ен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0,0000012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7,2e-7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4,8e-7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Тетраэтоксисилан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0,0000915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0,0000549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0,0000366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Фенол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0,0000026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1,56e-6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1,04e-6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Формальдегид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0,0000032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1,92e-6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1,28e-6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1-Фенилэтанон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0,0000126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0,0000076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0,0000050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Фуран-2-альдегид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0,0001727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0,0001036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0,0000691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0015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3.  Цех ремонта металлургического оборудования  №3, Участок защитных покрытий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Пресс вулканизационный 610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сырья на  40%; Снижение расхода сырья на 40%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Гидрохлорид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0,0000980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0,0000588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0,0000392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0,0000240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0,0000144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0,0000096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Фтора газообразные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0,0000133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0,0000080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0,0000053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Октафтор-2-метилпроп-1-ен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0,0000016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9,6e-7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6,4e-7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Тетраэтоксисилан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0,0001240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0,0000744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0,0000496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Фенол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0,0000035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0,0000021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0,0000014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Формальдегид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0,0000042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0,0000025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1,68e-6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1-Фенилэтанон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0,0000170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0,0000102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0,0000068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Фуран-2-альдегид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0,0002340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0,0001404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0,0000936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0017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3.  Цех ремонта металлургического оборудования  №3, Участок защитных покрытий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Пресс вулканизационный 555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сырья на  40%; Снижение расхода сырья на 40%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Гидрохлорид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0,0000986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0,0000592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0,0000394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0,0000240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0,0000144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0,0000096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Фтора газообразные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0,0000133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0,0000080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0,0000053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Октафтор-2-метилпроп-1-ен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0,0000017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1,02e-6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6,8e-7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Тетраэтоксисилан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0,0001241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0,0000745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0,0000496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Фенол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0,0000036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2,16e-6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1,44e-6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Формальдегид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0,0000043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0,0000026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1,72e-6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1-Фенилэтанон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0,0000171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0,0000103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0,0000068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Фуран-2-альдегид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0,0002343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0,0001406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0,0000937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0019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3.  Цех ремонта металлургического оборудования  №3, Участок защитных покрытий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Машина ДГ-200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сырья на  40%; Снижение расхода сырья на 40%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Гидрохлорид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0,0000980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0,0000588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0,0000392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0,0000240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0,0000144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0,0000096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Фтора газообразные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0,0000133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0,0000080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0,0000053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Октафтор-2-метилпроп-1-ен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0,0000016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9,6e-7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6,4e-7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Тетраэтоксисилан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0,0001240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0,0000744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0,0000496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Фенол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0,0000035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0,0000021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0,0000014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Формальдегид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0,0000042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0,0000025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1,68e-6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1-Фенилэтанон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0,0000170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0,0000102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0,0000068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Фуран-2-альдегид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0,0002340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0,0001404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0,0000936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0020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3.  Цех ремонта металлургического оборудования  №3, Участок защитных покрытий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Пресс вулканизационный 529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сырья на  40%; Снижение расхода сырья на 40%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Гидрохлорид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0,0000980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0,0000588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0,0000392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0,0000240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0,0000144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0,0000096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Фтора газообразные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0,0000133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0,0000080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0,0000053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Октафтор-2-метилпроп-1-ен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0,0000016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9,6e-7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6,4e-7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Тетраэтоксисилан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0,0001240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0,0000744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0,0000496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Фенол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0,0000035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0,0000021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0,0000014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Формальдегид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0,0000042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0,0000025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1,68e-6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1-Фенилэтанон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0,0000170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0,0000102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0,0000068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Фуран-2-альдегид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0,0002340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0,0001404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0,0000936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0021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3.  Цех ремонта металлургического оборудования  №3, Участок защитных покрытий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Пресс вулканизационный 601-605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сырья на  40%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Гидрохлорид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0,0002000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0,0001200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0,0000800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Углерод оксид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0,0004870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0,0002922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0,0001948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Фтора газообразные соединения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0,0000270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0,0000162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0,0000108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Октафтор-2-метилпроп-1-ен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0,0000033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1,98e-6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1,32e-6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Тетраэтоксисилан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0,0002510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0,0001506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0,0001004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Фенол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0,0000072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0,0000043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0,0000029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Формальдегид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0,0000086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0,0000052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3,44e-6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1-Фенилэтанон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0,0000347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0,0000208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0,0000139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64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C602A6" w:rsidRPr="00806F59" w:rsidRDefault="00C602A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Фуран-2-альдегид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0,0004750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0,0002850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0,0001900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0097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3.  Цех ремонта металлургического оборудования  №3, Участок защитных покрытий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Дробометная камера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сырья на   40%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SiO2&gt;70%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0,1627000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0,0976200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0,0650800</w:t>
            </w:r>
          </w:p>
        </w:tc>
      </w:tr>
      <w:tr w:rsidR="00C602A6" w:rsidRPr="00806F59" w:rsidTr="00806F59">
        <w:trPr>
          <w:cantSplit/>
        </w:trPr>
        <w:tc>
          <w:tcPr>
            <w:tcW w:w="567" w:type="dxa"/>
            <w:vMerge w:val="restart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0098</w:t>
            </w:r>
          </w:p>
        </w:tc>
        <w:tc>
          <w:tcPr>
            <w:tcW w:w="164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ЦРМО 3.  Цех ремонта металлургического оборудования  №3, Участок защитных покрытий</w:t>
            </w:r>
          </w:p>
        </w:tc>
        <w:tc>
          <w:tcPr>
            <w:tcW w:w="1701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Дробеструйная камера</w:t>
            </w:r>
          </w:p>
        </w:tc>
        <w:tc>
          <w:tcPr>
            <w:tcW w:w="1474" w:type="dxa"/>
            <w:vMerge w:val="restart"/>
          </w:tcPr>
          <w:p w:rsidR="00C602A6" w:rsidRPr="00806F59" w:rsidRDefault="00C602A6">
            <w:pPr>
              <w:pStyle w:val="8"/>
            </w:pPr>
            <w:r w:rsidRPr="00806F59">
              <w:t>Снижение расхода сырья на 40%</w:t>
            </w:r>
          </w:p>
        </w:tc>
        <w:tc>
          <w:tcPr>
            <w:tcW w:w="1701" w:type="dxa"/>
          </w:tcPr>
          <w:p w:rsidR="00C602A6" w:rsidRPr="00806F59" w:rsidRDefault="00C602A6">
            <w:pPr>
              <w:pStyle w:val="8"/>
            </w:pPr>
            <w:r w:rsidRPr="00806F59">
              <w:t>Пыль неорганическая: SiO2&gt;70%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0,0257000</w:t>
            </w:r>
          </w:p>
        </w:tc>
        <w:tc>
          <w:tcPr>
            <w:tcW w:w="850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0,0154200</w:t>
            </w:r>
          </w:p>
        </w:tc>
        <w:tc>
          <w:tcPr>
            <w:tcW w:w="851" w:type="dxa"/>
          </w:tcPr>
          <w:p w:rsidR="00C602A6" w:rsidRPr="00806F59" w:rsidRDefault="00C602A6" w:rsidP="00806F59">
            <w:pPr>
              <w:pStyle w:val="8"/>
              <w:jc w:val="center"/>
            </w:pPr>
            <w:r w:rsidRPr="00806F59">
              <w:t>0,0102800</w:t>
            </w:r>
          </w:p>
        </w:tc>
      </w:tr>
      <w:tr w:rsidR="00C602A6" w:rsidRPr="00806F59" w:rsidTr="00806F59">
        <w:tc>
          <w:tcPr>
            <w:tcW w:w="9638" w:type="dxa"/>
            <w:gridSpan w:val="8"/>
          </w:tcPr>
          <w:p w:rsidR="00C602A6" w:rsidRPr="00806F59" w:rsidRDefault="00C602A6">
            <w:pPr>
              <w:pStyle w:val="8"/>
            </w:pPr>
            <w:r w:rsidRPr="00806F59">
              <w:rPr>
                <w:b/>
              </w:rPr>
              <w:t>Эффективность по III режиму:</w:t>
            </w:r>
          </w:p>
          <w:p w:rsidR="00C602A6" w:rsidRPr="00806F59" w:rsidRDefault="00C602A6">
            <w:pPr>
              <w:pStyle w:val="8"/>
            </w:pPr>
            <w:r w:rsidRPr="00806F59">
              <w:t>Азота диоксид – Э</w:t>
            </w:r>
            <w:r w:rsidRPr="00806F59">
              <w:rPr>
                <w:vertAlign w:val="subscript"/>
              </w:rPr>
              <w:t>III</w:t>
            </w:r>
            <w:r w:rsidRPr="00806F59">
              <w:t xml:space="preserve"> = 0,1504063 / 0,2114046 ∙ 100 = 71,15%</w:t>
            </w:r>
          </w:p>
          <w:p w:rsidR="00C602A6" w:rsidRPr="00806F59" w:rsidRDefault="00C602A6">
            <w:pPr>
              <w:pStyle w:val="8"/>
            </w:pPr>
            <w:r w:rsidRPr="00806F59">
              <w:t>Азота оксид – Э</w:t>
            </w:r>
            <w:r w:rsidRPr="00806F59">
              <w:rPr>
                <w:vertAlign w:val="subscript"/>
              </w:rPr>
              <w:t>III</w:t>
            </w:r>
            <w:r w:rsidRPr="00806F59">
              <w:t xml:space="preserve"> = 0,0244254 / 0,0343373 ∙ 100 = 71,13%</w:t>
            </w:r>
          </w:p>
          <w:p w:rsidR="00C602A6" w:rsidRPr="00806F59" w:rsidRDefault="00C602A6">
            <w:pPr>
              <w:pStyle w:val="8"/>
            </w:pPr>
            <w:r w:rsidRPr="00806F59">
              <w:t>Углерод оксид – Э</w:t>
            </w:r>
            <w:r w:rsidRPr="00806F59">
              <w:rPr>
                <w:vertAlign w:val="subscript"/>
              </w:rPr>
              <w:t>III</w:t>
            </w:r>
            <w:r w:rsidRPr="00806F59">
              <w:t xml:space="preserve"> = 0,5765296 / 0,9044061 ∙ 100 = 63,75%</w:t>
            </w:r>
          </w:p>
          <w:p w:rsidR="00C602A6" w:rsidRPr="00806F59" w:rsidRDefault="00C602A6">
            <w:pPr>
              <w:pStyle w:val="8"/>
            </w:pPr>
            <w:r w:rsidRPr="00806F59">
              <w:t>Бенз/а/пирен – Э</w:t>
            </w:r>
            <w:r w:rsidRPr="00806F59">
              <w:rPr>
                <w:vertAlign w:val="subscript"/>
              </w:rPr>
              <w:t>III</w:t>
            </w:r>
            <w:r w:rsidRPr="00806F59">
              <w:t xml:space="preserve"> = 4,12e-9 / 7,67e-9 ∙ 100 = 53,73%</w:t>
            </w:r>
          </w:p>
          <w:p w:rsidR="00C602A6" w:rsidRPr="00806F59" w:rsidRDefault="00C602A6">
            <w:pPr>
              <w:pStyle w:val="8"/>
            </w:pPr>
            <w:r w:rsidRPr="00806F59">
              <w:t>диЖелезо триоксид – Э</w:t>
            </w:r>
            <w:r w:rsidRPr="00806F59">
              <w:rPr>
                <w:vertAlign w:val="subscript"/>
              </w:rPr>
              <w:t>III</w:t>
            </w:r>
            <w:r w:rsidRPr="00806F59">
              <w:t xml:space="preserve"> = 0,0419688 / 0,0525083 ∙ 100 = 79,93%</w:t>
            </w:r>
          </w:p>
          <w:p w:rsidR="00C602A6" w:rsidRPr="00806F59" w:rsidRDefault="00C602A6">
            <w:pPr>
              <w:pStyle w:val="8"/>
            </w:pPr>
            <w:r w:rsidRPr="00806F59">
              <w:t>Марганец и его соединения – Э</w:t>
            </w:r>
            <w:r w:rsidRPr="00806F59">
              <w:rPr>
                <w:vertAlign w:val="subscript"/>
              </w:rPr>
              <w:t>III</w:t>
            </w:r>
            <w:r w:rsidRPr="00806F59">
              <w:t xml:space="preserve"> = 0,0026725 / 0,0044039 ∙ 100 = 60,68%</w:t>
            </w:r>
          </w:p>
          <w:p w:rsidR="00C602A6" w:rsidRPr="00806F59" w:rsidRDefault="00C602A6">
            <w:pPr>
              <w:pStyle w:val="8"/>
            </w:pPr>
            <w:r w:rsidRPr="00806F59">
              <w:t>Фтора газообразные соединения – Э</w:t>
            </w:r>
            <w:r w:rsidRPr="00806F59">
              <w:rPr>
                <w:vertAlign w:val="subscript"/>
              </w:rPr>
              <w:t>III</w:t>
            </w:r>
            <w:r w:rsidRPr="00806F59">
              <w:t xml:space="preserve"> = 0,0015335 / 0,0018920 ∙ 100 = 81,05%</w:t>
            </w:r>
          </w:p>
          <w:p w:rsidR="00C602A6" w:rsidRPr="00806F59" w:rsidRDefault="00C602A6">
            <w:pPr>
              <w:pStyle w:val="8"/>
            </w:pPr>
            <w:r w:rsidRPr="00806F59">
              <w:t>Фториды плохо растворимые – Э</w:t>
            </w:r>
            <w:r w:rsidRPr="00806F59">
              <w:rPr>
                <w:vertAlign w:val="subscript"/>
              </w:rPr>
              <w:t>III</w:t>
            </w:r>
            <w:r w:rsidRPr="00806F59">
              <w:t xml:space="preserve"> = 0,0002776 / 0,0005619 ∙ 100 = 49,41%</w:t>
            </w:r>
          </w:p>
          <w:p w:rsidR="00C602A6" w:rsidRPr="00806F59" w:rsidRDefault="00C602A6">
            <w:pPr>
              <w:pStyle w:val="8"/>
            </w:pPr>
            <w:r w:rsidRPr="00806F59">
              <w:t>Пыль неорганическая: SiO2 20-70% – Э</w:t>
            </w:r>
            <w:r w:rsidRPr="00806F59">
              <w:rPr>
                <w:vertAlign w:val="subscript"/>
              </w:rPr>
              <w:t>III</w:t>
            </w:r>
            <w:r w:rsidRPr="00806F59">
              <w:t xml:space="preserve"> = 0,8047609 / 0,8050858 ∙ 100 = 99,96%</w:t>
            </w:r>
          </w:p>
          <w:p w:rsidR="00C602A6" w:rsidRPr="00806F59" w:rsidRDefault="00C602A6">
            <w:pPr>
              <w:pStyle w:val="8"/>
            </w:pPr>
            <w:r w:rsidRPr="00806F59">
              <w:t>Сера диоксид – Э</w:t>
            </w:r>
            <w:r w:rsidRPr="00806F59">
              <w:rPr>
                <w:vertAlign w:val="subscript"/>
              </w:rPr>
              <w:t>III</w:t>
            </w:r>
            <w:r w:rsidRPr="00806F59">
              <w:t xml:space="preserve"> = 0,4343332 / 0,4343332 ∙ 100 = 100%</w:t>
            </w:r>
          </w:p>
          <w:p w:rsidR="00C602A6" w:rsidRPr="00806F59" w:rsidRDefault="00C602A6">
            <w:pPr>
              <w:pStyle w:val="8"/>
            </w:pPr>
            <w:r w:rsidRPr="00806F59">
              <w:t>диАлюминий триоксид – Э</w:t>
            </w:r>
            <w:r w:rsidRPr="00806F59">
              <w:rPr>
                <w:vertAlign w:val="subscript"/>
              </w:rPr>
              <w:t>III</w:t>
            </w:r>
            <w:r w:rsidRPr="00806F59">
              <w:t xml:space="preserve"> = 0,0011000 / 0,0011000 ∙ 100 = 100%</w:t>
            </w:r>
          </w:p>
          <w:p w:rsidR="00C602A6" w:rsidRPr="00806F59" w:rsidRDefault="00C602A6">
            <w:pPr>
              <w:pStyle w:val="8"/>
            </w:pPr>
            <w:r w:rsidRPr="00806F59">
              <w:t>Кальций оксид – Э</w:t>
            </w:r>
            <w:r w:rsidRPr="00806F59">
              <w:rPr>
                <w:vertAlign w:val="subscript"/>
              </w:rPr>
              <w:t>III</w:t>
            </w:r>
            <w:r w:rsidRPr="00806F59">
              <w:t xml:space="preserve"> = 0,0041000 / 0,0041000 ∙ 100 = 100%</w:t>
            </w:r>
          </w:p>
          <w:p w:rsidR="00C602A6" w:rsidRPr="00806F59" w:rsidRDefault="00C602A6">
            <w:pPr>
              <w:pStyle w:val="8"/>
            </w:pPr>
            <w:r w:rsidRPr="00806F59">
              <w:t>Магний оксид – Э</w:t>
            </w:r>
            <w:r w:rsidRPr="00806F59">
              <w:rPr>
                <w:vertAlign w:val="subscript"/>
              </w:rPr>
              <w:t>III</w:t>
            </w:r>
            <w:r w:rsidRPr="00806F59">
              <w:t xml:space="preserve"> = 0,0035000 / 0,0035000 ∙ 100 = 100%</w:t>
            </w:r>
          </w:p>
          <w:p w:rsidR="00C602A6" w:rsidRPr="00806F59" w:rsidRDefault="00C602A6">
            <w:pPr>
              <w:pStyle w:val="8"/>
            </w:pPr>
            <w:r w:rsidRPr="00806F59">
              <w:t>Хрома трехвалентные соединения – Э</w:t>
            </w:r>
            <w:r w:rsidRPr="00806F59">
              <w:rPr>
                <w:vertAlign w:val="subscript"/>
              </w:rPr>
              <w:t>III</w:t>
            </w:r>
            <w:r w:rsidRPr="00806F59">
              <w:t xml:space="preserve"> = 0,0000400 / 0,0000400 ∙ 100 = 100%</w:t>
            </w:r>
          </w:p>
          <w:p w:rsidR="00C602A6" w:rsidRPr="00806F59" w:rsidRDefault="00C602A6">
            <w:pPr>
              <w:pStyle w:val="8"/>
            </w:pPr>
            <w:r w:rsidRPr="00806F59">
              <w:t>Гидрохлорид – Э</w:t>
            </w:r>
            <w:r w:rsidRPr="00806F59">
              <w:rPr>
                <w:vertAlign w:val="subscript"/>
              </w:rPr>
              <w:t>III</w:t>
            </w:r>
            <w:r w:rsidRPr="00806F59">
              <w:t xml:space="preserve"> = 0,0002661 / 0,0006653 ∙ 100 = 40%</w:t>
            </w:r>
          </w:p>
          <w:p w:rsidR="00C602A6" w:rsidRPr="00806F59" w:rsidRDefault="00C602A6">
            <w:pPr>
              <w:pStyle w:val="8"/>
            </w:pPr>
            <w:r w:rsidRPr="00806F59">
              <w:t>Октафтор-2-метилпроп-1-ен – Э</w:t>
            </w:r>
            <w:r w:rsidRPr="00806F59">
              <w:rPr>
                <w:vertAlign w:val="subscript"/>
              </w:rPr>
              <w:t>III</w:t>
            </w:r>
            <w:r w:rsidRPr="00806F59">
              <w:t xml:space="preserve"> = 0,0000044 / 0,0000110 ∙ 100 = 40%</w:t>
            </w:r>
          </w:p>
          <w:p w:rsidR="00C602A6" w:rsidRPr="00806F59" w:rsidRDefault="00C602A6">
            <w:pPr>
              <w:pStyle w:val="8"/>
            </w:pPr>
            <w:r w:rsidRPr="00806F59">
              <w:t>Тетраэтоксисилан – Э</w:t>
            </w:r>
            <w:r w:rsidRPr="00806F59">
              <w:rPr>
                <w:vertAlign w:val="subscript"/>
              </w:rPr>
              <w:t>III</w:t>
            </w:r>
            <w:r w:rsidRPr="00806F59">
              <w:t xml:space="preserve"> = 0,0003354 / 0,0008386 ∙ 100 = 40%</w:t>
            </w:r>
          </w:p>
          <w:p w:rsidR="00C602A6" w:rsidRPr="00806F59" w:rsidRDefault="00C602A6">
            <w:pPr>
              <w:pStyle w:val="8"/>
            </w:pPr>
            <w:r w:rsidRPr="00806F59">
              <w:t>Фенол – Э</w:t>
            </w:r>
            <w:r w:rsidRPr="00806F59">
              <w:rPr>
                <w:vertAlign w:val="subscript"/>
              </w:rPr>
              <w:t>III</w:t>
            </w:r>
            <w:r w:rsidRPr="00806F59">
              <w:t xml:space="preserve"> = 0,0000096 / 0,0000239 ∙ 100 = 40%</w:t>
            </w:r>
          </w:p>
          <w:p w:rsidR="00C602A6" w:rsidRPr="00806F59" w:rsidRDefault="00C602A6">
            <w:pPr>
              <w:pStyle w:val="8"/>
            </w:pPr>
            <w:r w:rsidRPr="00806F59">
              <w:t>Формальдегид – Э</w:t>
            </w:r>
            <w:r w:rsidRPr="00806F59">
              <w:rPr>
                <w:vertAlign w:val="subscript"/>
              </w:rPr>
              <w:t>III</w:t>
            </w:r>
            <w:r w:rsidRPr="00806F59">
              <w:t xml:space="preserve"> = 0,0000115 / 0,0000287 ∙ 100 = 40%</w:t>
            </w:r>
          </w:p>
          <w:p w:rsidR="00C602A6" w:rsidRPr="00806F59" w:rsidRDefault="00C602A6">
            <w:pPr>
              <w:pStyle w:val="8"/>
            </w:pPr>
            <w:r w:rsidRPr="00806F59">
              <w:t>1-Фенилэтанон – Э</w:t>
            </w:r>
            <w:r w:rsidRPr="00806F59">
              <w:rPr>
                <w:vertAlign w:val="subscript"/>
              </w:rPr>
              <w:t>III</w:t>
            </w:r>
            <w:r w:rsidRPr="00806F59">
              <w:t xml:space="preserve"> = 0,0000462 / 0,0001154 ∙ 100 = 40%</w:t>
            </w:r>
          </w:p>
          <w:p w:rsidR="00C602A6" w:rsidRPr="00806F59" w:rsidRDefault="00C602A6">
            <w:pPr>
              <w:pStyle w:val="8"/>
            </w:pPr>
            <w:r w:rsidRPr="00806F59">
              <w:t>Фуран-2-альдегид – Э</w:t>
            </w:r>
            <w:r w:rsidRPr="00806F59">
              <w:rPr>
                <w:vertAlign w:val="subscript"/>
              </w:rPr>
              <w:t>III</w:t>
            </w:r>
            <w:r w:rsidRPr="00806F59">
              <w:t xml:space="preserve"> = 0,0006336 / 0,0015840 ∙ 100 = 40%</w:t>
            </w:r>
          </w:p>
          <w:p w:rsidR="00C602A6" w:rsidRPr="00806F59" w:rsidRDefault="00C602A6">
            <w:pPr>
              <w:pStyle w:val="8"/>
            </w:pPr>
            <w:r w:rsidRPr="00806F59">
              <w:t>Пыль неорганическая: SiO2&gt;70% – Э</w:t>
            </w:r>
            <w:r w:rsidRPr="00806F59">
              <w:rPr>
                <w:vertAlign w:val="subscript"/>
              </w:rPr>
              <w:t>III</w:t>
            </w:r>
            <w:r w:rsidRPr="00806F59">
              <w:t xml:space="preserve"> = 0,0753600 / 0,1884000 ∙ 100 = 40%</w:t>
            </w:r>
          </w:p>
        </w:tc>
      </w:tr>
    </w:tbl>
    <w:p w:rsidR="00C602A6" w:rsidRDefault="00C602A6">
      <w:pPr>
        <w:pStyle w:val="10"/>
      </w:pPr>
    </w:p>
    <w:sectPr w:rsidR="00C602A6" w:rsidSect="005D44C0">
      <w:pgSz w:w="11907" w:h="16840"/>
      <w:pgMar w:top="1134" w:right="567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8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324D7"/>
    <w:rsid w:val="005D44C0"/>
    <w:rsid w:val="007324D7"/>
    <w:rsid w:val="00806F59"/>
    <w:rsid w:val="00A5493F"/>
    <w:rsid w:val="00C602A6"/>
    <w:rsid w:val="00C73C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76" w:lineRule="auto"/>
      <w:jc w:val="both"/>
    </w:pPr>
    <w:rPr>
      <w:lang w:eastAsia="en-US"/>
    </w:rPr>
  </w:style>
  <w:style w:type="paragraph" w:styleId="Heading1">
    <w:name w:val="heading 1"/>
    <w:basedOn w:val="Normal"/>
    <w:link w:val="Heading1Char"/>
    <w:uiPriority w:val="99"/>
    <w:qFormat/>
    <w:pPr>
      <w:keepNext/>
      <w:keepLines/>
      <w:spacing w:before="480"/>
      <w:outlineLvl w:val="0"/>
    </w:pPr>
    <w:rPr>
      <w:rFonts w:ascii="Cambria" w:eastAsia="Times New Roman" w:hAnsi="Cambria"/>
      <w:b/>
      <w:bCs/>
      <w:sz w:val="28"/>
      <w:szCs w:val="28"/>
    </w:rPr>
  </w:style>
  <w:style w:type="paragraph" w:styleId="Heading2">
    <w:name w:val="heading 2"/>
    <w:basedOn w:val="Normal"/>
    <w:link w:val="Heading2Char"/>
    <w:uiPriority w:val="99"/>
    <w:qFormat/>
    <w:pPr>
      <w:keepNext/>
      <w:keepLines/>
      <w:spacing w:before="200"/>
      <w:outlineLvl w:val="1"/>
    </w:pPr>
    <w:rPr>
      <w:rFonts w:ascii="Cambria" w:eastAsia="Times New Roman" w:hAnsi="Cambria"/>
      <w:b/>
      <w:bCs/>
      <w:sz w:val="26"/>
      <w:szCs w:val="26"/>
    </w:rPr>
  </w:style>
  <w:style w:type="paragraph" w:styleId="Heading3">
    <w:name w:val="heading 3"/>
    <w:basedOn w:val="Normal"/>
    <w:link w:val="Heading3Char"/>
    <w:uiPriority w:val="99"/>
    <w:qFormat/>
    <w:pPr>
      <w:keepNext/>
      <w:keepLines/>
      <w:spacing w:before="200"/>
      <w:outlineLvl w:val="2"/>
    </w:pPr>
    <w:rPr>
      <w:rFonts w:ascii="Cambria" w:eastAsia="Times New Roman" w:hAnsi="Cambria"/>
      <w:b/>
      <w:bCs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4865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34865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34865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paragraph" w:customStyle="1" w:styleId="a">
    <w:name w:val="ЭКОцентр Обычный"/>
    <w:uiPriority w:val="99"/>
    <w:pPr>
      <w:spacing w:line="276" w:lineRule="auto"/>
      <w:jc w:val="both"/>
    </w:pPr>
    <w:rPr>
      <w:color w:val="000000"/>
      <w:lang w:eastAsia="en-US"/>
    </w:rPr>
  </w:style>
  <w:style w:type="paragraph" w:customStyle="1" w:styleId="8">
    <w:name w:val="ЭКОцентр текст таблицы (8пт)"/>
    <w:basedOn w:val="a"/>
    <w:uiPriority w:val="99"/>
    <w:pPr>
      <w:spacing w:line="240" w:lineRule="auto"/>
      <w:jc w:val="left"/>
    </w:pPr>
    <w:rPr>
      <w:sz w:val="16"/>
      <w:szCs w:val="16"/>
    </w:rPr>
  </w:style>
  <w:style w:type="paragraph" w:customStyle="1" w:styleId="10">
    <w:name w:val="ЭКОцентр текст таблицы (10пт)"/>
    <w:basedOn w:val="a"/>
    <w:uiPriority w:val="99"/>
    <w:pPr>
      <w:spacing w:line="240" w:lineRule="auto"/>
    </w:pPr>
    <w:rPr>
      <w:sz w:val="20"/>
      <w:szCs w:val="20"/>
    </w:rPr>
  </w:style>
  <w:style w:type="table" w:customStyle="1" w:styleId="80">
    <w:name w:val="ЭКОцентр Таблица (8пт)"/>
    <w:uiPriority w:val="99"/>
    <w:rPr>
      <w:sz w:val="16"/>
      <w:szCs w:val="16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100">
    <w:name w:val="ЭКОцентр Таблица (10пт)"/>
    <w:uiPriority w:val="99"/>
    <w:rPr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8-2">
    <w:name w:val="ЭКОцентр текст таблицы (8пт) - 2ТП"/>
    <w:uiPriority w:val="99"/>
    <w:rsid w:val="007324D7"/>
    <w:rPr>
      <w:rFonts w:ascii="Times New Roman" w:hAnsi="Times New Roman"/>
      <w:sz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31</Pages>
  <Words>16459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Таблица 5</dc:title>
  <dc:subject/>
  <dc:creator/>
  <cp:keywords/>
  <dc:description/>
  <cp:lastModifiedBy>Alex</cp:lastModifiedBy>
  <cp:revision>2</cp:revision>
  <dcterms:created xsi:type="dcterms:W3CDTF">2019-02-26T08:36:00Z</dcterms:created>
  <dcterms:modified xsi:type="dcterms:W3CDTF">2019-02-26T08:36:00Z</dcterms:modified>
</cp:coreProperties>
</file>